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80931" w14:textId="77777777" w:rsidR="00EC1CE8" w:rsidRPr="00BF361E" w:rsidRDefault="00894123" w:rsidP="00894123">
      <w:pPr>
        <w:pStyle w:val="CXNagwek3oferty"/>
        <w:jc w:val="center"/>
      </w:pPr>
      <w:r>
        <w:t>AUDYT TECHNOLOGICZNY – ANKIETA WSTĘPNA</w:t>
      </w:r>
    </w:p>
    <w:p w14:paraId="6435864C" w14:textId="77777777" w:rsidR="00EC1CE8" w:rsidRDefault="00EC1CE8" w:rsidP="00BF361E">
      <w:pPr>
        <w:pStyle w:val="CXtekstoferty"/>
      </w:pPr>
    </w:p>
    <w:p w14:paraId="746E0838" w14:textId="77777777" w:rsidR="00894123" w:rsidRPr="00BF361E" w:rsidRDefault="00894123" w:rsidP="00BF361E">
      <w:pPr>
        <w:pStyle w:val="CXtekstoferty"/>
      </w:pPr>
    </w:p>
    <w:tbl>
      <w:tblPr>
        <w:tblW w:w="9331" w:type="dxa"/>
        <w:tblInd w:w="1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6"/>
        <w:gridCol w:w="7655"/>
      </w:tblGrid>
      <w:tr w:rsidR="00894123" w14:paraId="628BBA73" w14:textId="77777777" w:rsidTr="00255896">
        <w:trPr>
          <w:cantSplit/>
          <w:trHeight w:val="612"/>
        </w:trPr>
        <w:tc>
          <w:tcPr>
            <w:tcW w:w="1676" w:type="dxa"/>
            <w:shd w:val="clear" w:color="auto" w:fill="4D4D4D"/>
            <w:vAlign w:val="center"/>
          </w:tcPr>
          <w:p w14:paraId="3C3E3ACA" w14:textId="77777777" w:rsidR="00894123" w:rsidRPr="00894123" w:rsidRDefault="00894123" w:rsidP="00F55400">
            <w:pPr>
              <w:pStyle w:val="CXtabela"/>
              <w:spacing w:line="240" w:lineRule="auto"/>
              <w:rPr>
                <w:b/>
                <w:color w:val="FFFFFF" w:themeColor="background1"/>
              </w:rPr>
            </w:pPr>
            <w:r w:rsidRPr="00894123">
              <w:rPr>
                <w:b/>
                <w:color w:val="FFFFFF" w:themeColor="background1"/>
              </w:rPr>
              <w:t>NAZWA FIRMY</w:t>
            </w:r>
            <w:r>
              <w:rPr>
                <w:b/>
                <w:color w:val="FFFFFF" w:themeColor="background1"/>
              </w:rPr>
              <w:t>:</w:t>
            </w:r>
          </w:p>
        </w:tc>
        <w:sdt>
          <w:sdtPr>
            <w:rPr>
              <w:b/>
            </w:rPr>
            <w:id w:val="-30161981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655" w:type="dxa"/>
                <w:shd w:val="clear" w:color="auto" w:fill="FFFFFF" w:themeFill="background1"/>
                <w:vAlign w:val="center"/>
              </w:tcPr>
              <w:p w14:paraId="3A622755" w14:textId="77777777" w:rsidR="00894123" w:rsidRPr="007C62BA" w:rsidRDefault="009311AC" w:rsidP="009311AC">
                <w:pPr>
                  <w:pStyle w:val="CXtabela"/>
                  <w:rPr>
                    <w:b/>
                  </w:rPr>
                </w:pPr>
                <w:r w:rsidRPr="00925CA1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255896" w14:paraId="7CFD6086" w14:textId="77777777" w:rsidTr="00255896">
        <w:trPr>
          <w:cantSplit/>
          <w:trHeight w:val="612"/>
        </w:trPr>
        <w:tc>
          <w:tcPr>
            <w:tcW w:w="1676" w:type="dxa"/>
            <w:shd w:val="clear" w:color="auto" w:fill="4D4D4D"/>
            <w:vAlign w:val="center"/>
          </w:tcPr>
          <w:p w14:paraId="257CAE10" w14:textId="77777777" w:rsidR="00255896" w:rsidRPr="00894123" w:rsidRDefault="00255896" w:rsidP="00F55400">
            <w:pPr>
              <w:pStyle w:val="CXtabela"/>
              <w:spacing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ADRES FIRMY:</w:t>
            </w:r>
          </w:p>
        </w:tc>
        <w:sdt>
          <w:sdtPr>
            <w:rPr>
              <w:b/>
            </w:rPr>
            <w:id w:val="18209872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655" w:type="dxa"/>
                <w:shd w:val="clear" w:color="auto" w:fill="FFFFFF" w:themeFill="background1"/>
                <w:vAlign w:val="center"/>
              </w:tcPr>
              <w:p w14:paraId="3B2E5EF3" w14:textId="77777777" w:rsidR="00255896" w:rsidRPr="007C62BA" w:rsidRDefault="009311AC" w:rsidP="00F55400">
                <w:pPr>
                  <w:pStyle w:val="CXtabela"/>
                  <w:rPr>
                    <w:b/>
                  </w:rPr>
                </w:pPr>
                <w:r w:rsidRPr="00925CA1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894123" w14:paraId="7A9F63F8" w14:textId="77777777" w:rsidTr="00255896">
        <w:trPr>
          <w:cantSplit/>
          <w:trHeight w:val="612"/>
        </w:trPr>
        <w:tc>
          <w:tcPr>
            <w:tcW w:w="1676" w:type="dxa"/>
            <w:shd w:val="clear" w:color="auto" w:fill="4D4D4D"/>
            <w:vAlign w:val="center"/>
          </w:tcPr>
          <w:p w14:paraId="1F6CE320" w14:textId="77777777" w:rsidR="00894123" w:rsidRPr="00894123" w:rsidRDefault="00894123" w:rsidP="00F55400">
            <w:pPr>
              <w:pStyle w:val="CXtabela"/>
              <w:spacing w:line="240" w:lineRule="auto"/>
              <w:rPr>
                <w:b/>
                <w:color w:val="FFFFFF" w:themeColor="background1"/>
              </w:rPr>
            </w:pPr>
            <w:r w:rsidRPr="00894123">
              <w:rPr>
                <w:b/>
                <w:color w:val="FFFFFF" w:themeColor="background1"/>
              </w:rPr>
              <w:t>OSOBA KONTAKTOWA</w:t>
            </w:r>
            <w:r>
              <w:rPr>
                <w:b/>
                <w:color w:val="FFFFFF" w:themeColor="background1"/>
              </w:rPr>
              <w:t>:</w:t>
            </w:r>
          </w:p>
        </w:tc>
        <w:sdt>
          <w:sdtPr>
            <w:rPr>
              <w:b/>
            </w:rPr>
            <w:id w:val="123189148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655" w:type="dxa"/>
                <w:shd w:val="clear" w:color="auto" w:fill="FFFFFF" w:themeFill="background1"/>
                <w:vAlign w:val="center"/>
              </w:tcPr>
              <w:p w14:paraId="2F521293" w14:textId="77777777" w:rsidR="00894123" w:rsidRPr="007C62BA" w:rsidRDefault="009311AC" w:rsidP="00F55400">
                <w:pPr>
                  <w:pStyle w:val="CXtabela"/>
                  <w:rPr>
                    <w:b/>
                  </w:rPr>
                </w:pPr>
                <w:r w:rsidRPr="00925CA1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894123" w14:paraId="53454003" w14:textId="77777777" w:rsidTr="00255896">
        <w:trPr>
          <w:cantSplit/>
          <w:trHeight w:val="612"/>
        </w:trPr>
        <w:tc>
          <w:tcPr>
            <w:tcW w:w="1676" w:type="dxa"/>
            <w:shd w:val="clear" w:color="auto" w:fill="4D4D4D"/>
            <w:vAlign w:val="center"/>
          </w:tcPr>
          <w:p w14:paraId="4FCB27BD" w14:textId="77777777" w:rsidR="00894123" w:rsidRPr="00894123" w:rsidRDefault="00894123" w:rsidP="00F55400">
            <w:pPr>
              <w:pStyle w:val="CXtabela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E-MAIL</w:t>
            </w:r>
            <w:r w:rsidR="00255896">
              <w:rPr>
                <w:b/>
                <w:color w:val="FFFFFF" w:themeColor="background1"/>
              </w:rPr>
              <w:t>:</w:t>
            </w:r>
          </w:p>
        </w:tc>
        <w:sdt>
          <w:sdtPr>
            <w:rPr>
              <w:b/>
            </w:rPr>
            <w:id w:val="95806935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655" w:type="dxa"/>
                <w:shd w:val="clear" w:color="auto" w:fill="FFFFFF" w:themeFill="background1"/>
                <w:vAlign w:val="center"/>
              </w:tcPr>
              <w:p w14:paraId="3FC0673C" w14:textId="77777777" w:rsidR="00894123" w:rsidRPr="007C62BA" w:rsidRDefault="009311AC" w:rsidP="00F55400">
                <w:pPr>
                  <w:pStyle w:val="CXtabela"/>
                  <w:rPr>
                    <w:b/>
                  </w:rPr>
                </w:pPr>
                <w:r w:rsidRPr="00925CA1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894123" w14:paraId="2F80E9B0" w14:textId="77777777" w:rsidTr="00255896">
        <w:trPr>
          <w:cantSplit/>
          <w:trHeight w:val="612"/>
        </w:trPr>
        <w:tc>
          <w:tcPr>
            <w:tcW w:w="1676" w:type="dxa"/>
            <w:shd w:val="clear" w:color="auto" w:fill="4D4D4D"/>
            <w:vAlign w:val="center"/>
          </w:tcPr>
          <w:p w14:paraId="22B59D6A" w14:textId="77777777" w:rsidR="00894123" w:rsidRPr="00894123" w:rsidRDefault="00894123" w:rsidP="00F55400">
            <w:pPr>
              <w:pStyle w:val="CXtabela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TELEFON</w:t>
            </w:r>
            <w:r w:rsidR="00255896">
              <w:rPr>
                <w:b/>
                <w:color w:val="FFFFFF" w:themeColor="background1"/>
              </w:rPr>
              <w:t>:</w:t>
            </w:r>
          </w:p>
        </w:tc>
        <w:sdt>
          <w:sdtPr>
            <w:rPr>
              <w:b/>
            </w:rPr>
            <w:id w:val="-15086672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655" w:type="dxa"/>
                <w:shd w:val="clear" w:color="auto" w:fill="FFFFFF" w:themeFill="background1"/>
                <w:vAlign w:val="center"/>
              </w:tcPr>
              <w:p w14:paraId="2C64BBAF" w14:textId="77777777" w:rsidR="00894123" w:rsidRPr="007C62BA" w:rsidRDefault="009311AC" w:rsidP="00F55400">
                <w:pPr>
                  <w:pStyle w:val="CXtabela"/>
                  <w:rPr>
                    <w:b/>
                  </w:rPr>
                </w:pPr>
                <w:r w:rsidRPr="00925CA1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14:paraId="7F91D8DB" w14:textId="77777777" w:rsidR="00894123" w:rsidRDefault="00894123" w:rsidP="00255896">
      <w:pPr>
        <w:pStyle w:val="CXtekstoferty"/>
      </w:pPr>
    </w:p>
    <w:p w14:paraId="1939342F" w14:textId="77777777" w:rsidR="00BF361E" w:rsidRPr="00BF361E" w:rsidRDefault="00BF361E" w:rsidP="00BF361E">
      <w:pPr>
        <w:pStyle w:val="CXtekstoferty"/>
      </w:pPr>
    </w:p>
    <w:p w14:paraId="7C566443" w14:textId="148F6C42" w:rsidR="00931FFE" w:rsidRDefault="0048622B" w:rsidP="006B3F2C">
      <w:pPr>
        <w:pStyle w:val="Akapitzlist"/>
        <w:numPr>
          <w:ilvl w:val="0"/>
          <w:numId w:val="49"/>
        </w:numPr>
        <w:ind w:left="284" w:hanging="284"/>
        <w:rPr>
          <w:rFonts w:ascii="Verdana" w:hAnsi="Verdana"/>
          <w:b/>
          <w:sz w:val="18"/>
          <w:szCs w:val="18"/>
        </w:rPr>
      </w:pPr>
      <w:r w:rsidRPr="00931FFE">
        <w:rPr>
          <w:rFonts w:ascii="Verdana" w:hAnsi="Verdana"/>
          <w:b/>
          <w:sz w:val="18"/>
          <w:szCs w:val="18"/>
        </w:rPr>
        <w:t>Jaka jest wielkość przedsiębiorstwa?</w:t>
      </w:r>
    </w:p>
    <w:p w14:paraId="5D38D1F4" w14:textId="77777777" w:rsidR="006B3F2C" w:rsidRPr="006B3F2C" w:rsidRDefault="006B3F2C" w:rsidP="006B3F2C">
      <w:pPr>
        <w:pStyle w:val="Akapitzlist"/>
        <w:ind w:left="720"/>
        <w:rPr>
          <w:rFonts w:ascii="Verdana" w:hAnsi="Verdana"/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3110"/>
        <w:gridCol w:w="5376"/>
      </w:tblGrid>
      <w:tr w:rsidR="006B3F2C" w14:paraId="7C4257EE" w14:textId="77777777" w:rsidTr="006B3F2C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3104837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9622ED" w14:textId="77777777" w:rsidR="006B3F2C" w:rsidRDefault="006B3F2C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3110" w:type="dxa"/>
            <w:vAlign w:val="center"/>
          </w:tcPr>
          <w:p w14:paraId="06C6D23E" w14:textId="1695D9B0" w:rsidR="006B3F2C" w:rsidRPr="00C204BF" w:rsidRDefault="006B3F2C" w:rsidP="00542797">
            <w:pPr>
              <w:pStyle w:val="CXtekstoferty"/>
              <w:rPr>
                <w:sz w:val="20"/>
                <w:szCs w:val="20"/>
              </w:rPr>
            </w:pPr>
            <w:r w:rsidRPr="0048622B">
              <w:rPr>
                <w:sz w:val="20"/>
                <w:szCs w:val="20"/>
              </w:rPr>
              <w:t>Do 10 pracowników</w:t>
            </w:r>
          </w:p>
        </w:tc>
        <w:tc>
          <w:tcPr>
            <w:tcW w:w="5376" w:type="dxa"/>
            <w:vAlign w:val="center"/>
          </w:tcPr>
          <w:p w14:paraId="147C3678" w14:textId="77777777" w:rsidR="006B3F2C" w:rsidRDefault="006B3F2C" w:rsidP="00542797">
            <w:pPr>
              <w:pStyle w:val="CXtekstoferty"/>
            </w:pPr>
          </w:p>
        </w:tc>
      </w:tr>
      <w:tr w:rsidR="006B3F2C" w14:paraId="4A17DECA" w14:textId="77777777" w:rsidTr="006B3F2C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10307707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344A76" w14:textId="77777777" w:rsidR="006B3F2C" w:rsidRDefault="006B3F2C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3110" w:type="dxa"/>
            <w:vAlign w:val="center"/>
          </w:tcPr>
          <w:p w14:paraId="2919543B" w14:textId="43BB6F2D" w:rsidR="006B3F2C" w:rsidRPr="00C204BF" w:rsidRDefault="006B3F2C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10 d</w:t>
            </w:r>
            <w:r w:rsidRPr="0048622B">
              <w:rPr>
                <w:sz w:val="20"/>
                <w:szCs w:val="20"/>
              </w:rPr>
              <w:t xml:space="preserve">o </w:t>
            </w:r>
            <w:r>
              <w:rPr>
                <w:sz w:val="20"/>
                <w:szCs w:val="20"/>
              </w:rPr>
              <w:t>5</w:t>
            </w:r>
            <w:r w:rsidRPr="0048622B">
              <w:rPr>
                <w:sz w:val="20"/>
                <w:szCs w:val="20"/>
              </w:rPr>
              <w:t>0 pracowników</w:t>
            </w:r>
          </w:p>
        </w:tc>
        <w:tc>
          <w:tcPr>
            <w:tcW w:w="5376" w:type="dxa"/>
            <w:vAlign w:val="center"/>
          </w:tcPr>
          <w:p w14:paraId="4BC11A39" w14:textId="77777777" w:rsidR="006B3F2C" w:rsidRDefault="006B3F2C" w:rsidP="00542797">
            <w:pPr>
              <w:pStyle w:val="CXtekstoferty"/>
            </w:pPr>
          </w:p>
        </w:tc>
      </w:tr>
      <w:tr w:rsidR="006B3F2C" w14:paraId="45B95596" w14:textId="77777777" w:rsidTr="006B3F2C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5680829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CABC4F" w14:textId="77777777" w:rsidR="006B3F2C" w:rsidRDefault="006B3F2C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3110" w:type="dxa"/>
            <w:vAlign w:val="center"/>
          </w:tcPr>
          <w:p w14:paraId="4CA6DCC5" w14:textId="65457C5D" w:rsidR="006B3F2C" w:rsidRPr="00C204BF" w:rsidRDefault="006B3F2C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50 d</w:t>
            </w:r>
            <w:r w:rsidRPr="0048622B">
              <w:rPr>
                <w:sz w:val="20"/>
                <w:szCs w:val="20"/>
              </w:rPr>
              <w:t xml:space="preserve">o </w:t>
            </w:r>
            <w:r>
              <w:rPr>
                <w:sz w:val="20"/>
                <w:szCs w:val="20"/>
              </w:rPr>
              <w:t>25</w:t>
            </w:r>
            <w:r w:rsidRPr="0048622B">
              <w:rPr>
                <w:sz w:val="20"/>
                <w:szCs w:val="20"/>
              </w:rPr>
              <w:t>0 pracowników</w:t>
            </w:r>
          </w:p>
        </w:tc>
        <w:tc>
          <w:tcPr>
            <w:tcW w:w="5376" w:type="dxa"/>
            <w:vAlign w:val="center"/>
          </w:tcPr>
          <w:p w14:paraId="387042A4" w14:textId="77777777" w:rsidR="006B3F2C" w:rsidRDefault="006B3F2C" w:rsidP="00542797">
            <w:pPr>
              <w:pStyle w:val="CXtekstoferty"/>
            </w:pPr>
          </w:p>
        </w:tc>
      </w:tr>
      <w:tr w:rsidR="006B3F2C" w14:paraId="26A8701B" w14:textId="77777777" w:rsidTr="006B3F2C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2131079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152452" w14:textId="77777777" w:rsidR="006B3F2C" w:rsidRDefault="006B3F2C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3110" w:type="dxa"/>
            <w:vAlign w:val="center"/>
          </w:tcPr>
          <w:p w14:paraId="301F4CE9" w14:textId="4BCCC90D" w:rsidR="006B3F2C" w:rsidRPr="00C204BF" w:rsidRDefault="006B3F2C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Powyżej 25</w:t>
            </w:r>
            <w:r w:rsidRPr="0048622B">
              <w:rPr>
                <w:sz w:val="20"/>
                <w:szCs w:val="20"/>
              </w:rPr>
              <w:t>0 pracowników</w:t>
            </w:r>
          </w:p>
        </w:tc>
        <w:tc>
          <w:tcPr>
            <w:tcW w:w="5376" w:type="dxa"/>
            <w:vAlign w:val="center"/>
          </w:tcPr>
          <w:p w14:paraId="3BD64882" w14:textId="74D9A446" w:rsidR="006B3F2C" w:rsidRDefault="006B3F2C" w:rsidP="00542797">
            <w:pPr>
              <w:pStyle w:val="CXtekstoferty"/>
            </w:pPr>
          </w:p>
        </w:tc>
      </w:tr>
    </w:tbl>
    <w:p w14:paraId="35B6C2B6" w14:textId="0421B8D0" w:rsidR="002155BD" w:rsidRDefault="0048622B" w:rsidP="006B3F2C">
      <w:pPr>
        <w:pStyle w:val="CXtekstoferty"/>
        <w:numPr>
          <w:ilvl w:val="0"/>
          <w:numId w:val="49"/>
        </w:numPr>
        <w:ind w:left="284" w:hanging="284"/>
        <w:rPr>
          <w:b/>
          <w:sz w:val="18"/>
          <w:szCs w:val="18"/>
        </w:rPr>
      </w:pPr>
      <w:r w:rsidRPr="00FC1663">
        <w:rPr>
          <w:b/>
          <w:sz w:val="18"/>
          <w:szCs w:val="18"/>
        </w:rPr>
        <w:t>Jak</w:t>
      </w:r>
      <w:r>
        <w:rPr>
          <w:b/>
          <w:sz w:val="18"/>
          <w:szCs w:val="18"/>
        </w:rPr>
        <w:t>i jest profil przedsiębiorstwa</w:t>
      </w:r>
      <w:r w:rsidRPr="00FC1663">
        <w:rPr>
          <w:b/>
          <w:sz w:val="18"/>
          <w:szCs w:val="18"/>
        </w:rPr>
        <w:t>?</w:t>
      </w:r>
    </w:p>
    <w:p w14:paraId="659AF123" w14:textId="77777777" w:rsidR="006B3F2C" w:rsidRDefault="006B3F2C" w:rsidP="006B3F2C">
      <w:pPr>
        <w:pStyle w:val="Akapitzlist"/>
        <w:ind w:left="720"/>
        <w:rPr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692"/>
        <w:gridCol w:w="6794"/>
      </w:tblGrid>
      <w:tr w:rsidR="00C204BF" w14:paraId="727C2566" w14:textId="77777777" w:rsidTr="00C204BF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1883520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FEEAFF" w14:textId="04C4DC5B" w:rsidR="00C204BF" w:rsidRDefault="00C204BF" w:rsidP="00C204BF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4289F94D" w14:textId="19DA6632" w:rsidR="00C204BF" w:rsidRPr="00C204BF" w:rsidRDefault="00C204BF" w:rsidP="00C204BF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Produkcja</w:t>
            </w:r>
          </w:p>
        </w:tc>
        <w:tc>
          <w:tcPr>
            <w:tcW w:w="6794" w:type="dxa"/>
            <w:vAlign w:val="center"/>
          </w:tcPr>
          <w:p w14:paraId="422DCF72" w14:textId="77777777" w:rsidR="00C204BF" w:rsidRDefault="00C204BF" w:rsidP="00C204BF">
            <w:pPr>
              <w:pStyle w:val="CXtekstoferty"/>
            </w:pPr>
          </w:p>
        </w:tc>
      </w:tr>
      <w:tr w:rsidR="00C204BF" w14:paraId="2077C244" w14:textId="77777777" w:rsidTr="00C204BF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44126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B3A3DB" w14:textId="30328264" w:rsidR="00C204BF" w:rsidRDefault="00C204BF" w:rsidP="00C204BF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49A1CE51" w14:textId="6D71D565" w:rsidR="00C204BF" w:rsidRPr="00C204BF" w:rsidRDefault="00C204BF" w:rsidP="00C204BF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Projektowanie</w:t>
            </w:r>
          </w:p>
        </w:tc>
        <w:tc>
          <w:tcPr>
            <w:tcW w:w="6794" w:type="dxa"/>
            <w:vAlign w:val="center"/>
          </w:tcPr>
          <w:p w14:paraId="5F74D762" w14:textId="77777777" w:rsidR="00C204BF" w:rsidRDefault="00C204BF" w:rsidP="00C204BF">
            <w:pPr>
              <w:pStyle w:val="CXtekstoferty"/>
            </w:pPr>
          </w:p>
        </w:tc>
      </w:tr>
      <w:tr w:rsidR="00C204BF" w14:paraId="71D9DAF6" w14:textId="77777777" w:rsidTr="00C204BF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092554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D646141" w14:textId="2B49258E" w:rsidR="00C204BF" w:rsidRDefault="00C204BF" w:rsidP="00C204BF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7EF3B714" w14:textId="431470B6" w:rsidR="00C204BF" w:rsidRPr="00C204BF" w:rsidRDefault="00C204BF" w:rsidP="00C204BF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Montaż</w:t>
            </w:r>
          </w:p>
        </w:tc>
        <w:tc>
          <w:tcPr>
            <w:tcW w:w="6794" w:type="dxa"/>
            <w:vAlign w:val="center"/>
          </w:tcPr>
          <w:p w14:paraId="66C36A82" w14:textId="77777777" w:rsidR="00C204BF" w:rsidRDefault="00C204BF" w:rsidP="00C204BF">
            <w:pPr>
              <w:pStyle w:val="CXtekstoferty"/>
            </w:pPr>
          </w:p>
        </w:tc>
      </w:tr>
      <w:tr w:rsidR="00C204BF" w14:paraId="708D4D8B" w14:textId="77777777" w:rsidTr="00C204BF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11855597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B1F21F" w14:textId="0BB49F1F" w:rsidR="00C204BF" w:rsidRDefault="00C204BF" w:rsidP="00C204BF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3EA278B0" w14:textId="75F041D2" w:rsidR="00C204BF" w:rsidRPr="00B50F2B" w:rsidRDefault="00C204BF" w:rsidP="00C204BF">
            <w:pPr>
              <w:pStyle w:val="CXtekstoferty"/>
              <w:rPr>
                <w:sz w:val="20"/>
                <w:szCs w:val="20"/>
              </w:rPr>
            </w:pPr>
            <w:r w:rsidRPr="00B50F2B">
              <w:rPr>
                <w:sz w:val="20"/>
                <w:szCs w:val="20"/>
              </w:rPr>
              <w:t xml:space="preserve">Inny, jaki? </w:t>
            </w:r>
          </w:p>
        </w:tc>
        <w:sdt>
          <w:sdtPr>
            <w:rPr>
              <w:sz w:val="20"/>
              <w:szCs w:val="20"/>
            </w:rPr>
            <w:id w:val="16166908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794" w:type="dxa"/>
                <w:vAlign w:val="center"/>
              </w:tcPr>
              <w:p w14:paraId="79FCC137" w14:textId="0FBB039C" w:rsidR="00C204BF" w:rsidRPr="00B50F2B" w:rsidRDefault="00C204BF" w:rsidP="00C204BF">
                <w:pPr>
                  <w:pStyle w:val="CXtekstoferty"/>
                  <w:rPr>
                    <w:sz w:val="20"/>
                    <w:szCs w:val="20"/>
                  </w:rPr>
                </w:pPr>
                <w:r w:rsidRPr="00B50F2B">
                  <w:rPr>
                    <w:rStyle w:val="Tekstzastpczy"/>
                    <w:sz w:val="20"/>
                    <w:szCs w:val="20"/>
                  </w:rPr>
                  <w:t>Kliknij lub naciśnij tutaj, aby wprowadzić tekst.</w:t>
                </w:r>
              </w:p>
            </w:tc>
          </w:sdtContent>
        </w:sdt>
      </w:tr>
    </w:tbl>
    <w:p w14:paraId="1C3F31AC" w14:textId="77777777" w:rsidR="00C204BF" w:rsidRDefault="00C204BF" w:rsidP="00BF361E">
      <w:pPr>
        <w:pStyle w:val="CXtekstoferty"/>
      </w:pPr>
    </w:p>
    <w:p w14:paraId="6EA9D16A" w14:textId="4717415E" w:rsidR="00E660F0" w:rsidRDefault="00E660F0" w:rsidP="006B3F2C">
      <w:pPr>
        <w:pStyle w:val="CXtekstoferty"/>
        <w:numPr>
          <w:ilvl w:val="0"/>
          <w:numId w:val="49"/>
        </w:numPr>
        <w:ind w:left="284" w:hanging="284"/>
        <w:rPr>
          <w:b/>
          <w:sz w:val="18"/>
          <w:szCs w:val="18"/>
        </w:rPr>
      </w:pPr>
      <w:r>
        <w:rPr>
          <w:b/>
          <w:sz w:val="18"/>
          <w:szCs w:val="18"/>
        </w:rPr>
        <w:t>Czy firma posiada własny dział konstrukcyjny</w:t>
      </w:r>
      <w:r w:rsidRPr="00FC1663">
        <w:rPr>
          <w:b/>
          <w:sz w:val="18"/>
          <w:szCs w:val="18"/>
        </w:rPr>
        <w:t>?</w:t>
      </w:r>
    </w:p>
    <w:p w14:paraId="28B41755" w14:textId="0B4DEA04" w:rsidR="006B3F2C" w:rsidRPr="006B3F2C" w:rsidRDefault="006B3F2C" w:rsidP="006B3F2C">
      <w:pPr>
        <w:pStyle w:val="Akapitzlist"/>
        <w:ind w:left="720"/>
        <w:rPr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692"/>
        <w:gridCol w:w="6794"/>
      </w:tblGrid>
      <w:tr w:rsidR="006B3F2C" w14:paraId="2EE0342A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7193559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F4D587" w14:textId="77777777" w:rsidR="006B3F2C" w:rsidRDefault="006B3F2C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75B073EE" w14:textId="5BB3DBD6" w:rsidR="006B3F2C" w:rsidRPr="00C204BF" w:rsidRDefault="006B3F2C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6794" w:type="dxa"/>
            <w:vAlign w:val="center"/>
          </w:tcPr>
          <w:p w14:paraId="0D5C7424" w14:textId="77777777" w:rsidR="006B3F2C" w:rsidRDefault="006B3F2C" w:rsidP="00542797">
            <w:pPr>
              <w:pStyle w:val="CXtekstoferty"/>
            </w:pPr>
          </w:p>
        </w:tc>
      </w:tr>
      <w:tr w:rsidR="006B3F2C" w14:paraId="6024A74C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3966581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3DF3BD" w14:textId="77777777" w:rsidR="006B3F2C" w:rsidRDefault="006B3F2C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65BC9A9C" w14:textId="22DB0E3F" w:rsidR="006B3F2C" w:rsidRPr="00C204BF" w:rsidRDefault="006B3F2C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6794" w:type="dxa"/>
            <w:vAlign w:val="center"/>
          </w:tcPr>
          <w:p w14:paraId="0F8443AB" w14:textId="77777777" w:rsidR="006B3F2C" w:rsidRDefault="006B3F2C" w:rsidP="00542797">
            <w:pPr>
              <w:pStyle w:val="CXtekstoferty"/>
            </w:pPr>
          </w:p>
        </w:tc>
      </w:tr>
    </w:tbl>
    <w:p w14:paraId="6C0EFAD4" w14:textId="77777777" w:rsidR="002155BD" w:rsidRPr="002155BD" w:rsidRDefault="002155BD" w:rsidP="006B3F2C">
      <w:pPr>
        <w:ind w:firstLine="0"/>
      </w:pPr>
    </w:p>
    <w:p w14:paraId="15B98CF5" w14:textId="026C8259" w:rsidR="00E660F0" w:rsidRDefault="00E660F0" w:rsidP="006B3F2C">
      <w:pPr>
        <w:pStyle w:val="CXtekstoferty"/>
        <w:numPr>
          <w:ilvl w:val="0"/>
          <w:numId w:val="49"/>
        </w:numPr>
        <w:ind w:left="284" w:hanging="284"/>
        <w:rPr>
          <w:b/>
          <w:sz w:val="18"/>
          <w:szCs w:val="18"/>
        </w:rPr>
      </w:pPr>
      <w:bookmarkStart w:id="0" w:name="_Hlk11749640"/>
      <w:r>
        <w:rPr>
          <w:b/>
          <w:sz w:val="18"/>
          <w:szCs w:val="18"/>
        </w:rPr>
        <w:lastRenderedPageBreak/>
        <w:t>Czy korzystacie lub korzystaliście Państwo z technologii druku 3D</w:t>
      </w:r>
      <w:r w:rsidRPr="00FC1663">
        <w:rPr>
          <w:b/>
          <w:sz w:val="18"/>
          <w:szCs w:val="18"/>
        </w:rPr>
        <w:t>?</w:t>
      </w:r>
      <w:bookmarkEnd w:id="0"/>
    </w:p>
    <w:p w14:paraId="76715707" w14:textId="17D14755" w:rsidR="006B3F2C" w:rsidRPr="006B3F2C" w:rsidRDefault="006B3F2C" w:rsidP="006B3F2C">
      <w:pPr>
        <w:pStyle w:val="Akapitzlist"/>
        <w:ind w:left="720"/>
        <w:rPr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692"/>
        <w:gridCol w:w="6794"/>
      </w:tblGrid>
      <w:tr w:rsidR="006B3F2C" w14:paraId="54771051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505583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0AA260" w14:textId="77777777" w:rsidR="006B3F2C" w:rsidRDefault="006B3F2C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1B03EBB5" w14:textId="77777777" w:rsidR="006B3F2C" w:rsidRPr="00C204BF" w:rsidRDefault="006B3F2C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6794" w:type="dxa"/>
            <w:vAlign w:val="center"/>
          </w:tcPr>
          <w:p w14:paraId="00764664" w14:textId="77777777" w:rsidR="006B3F2C" w:rsidRDefault="006B3F2C" w:rsidP="00542797">
            <w:pPr>
              <w:pStyle w:val="CXtekstoferty"/>
            </w:pPr>
          </w:p>
        </w:tc>
      </w:tr>
      <w:tr w:rsidR="006B3F2C" w14:paraId="32552079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2266776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B9D0C9" w14:textId="77777777" w:rsidR="006B3F2C" w:rsidRDefault="006B3F2C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518BA0C3" w14:textId="77777777" w:rsidR="006B3F2C" w:rsidRPr="00C204BF" w:rsidRDefault="006B3F2C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6794" w:type="dxa"/>
            <w:vAlign w:val="center"/>
          </w:tcPr>
          <w:p w14:paraId="74A3287C" w14:textId="77777777" w:rsidR="006B3F2C" w:rsidRDefault="006B3F2C" w:rsidP="00542797">
            <w:pPr>
              <w:pStyle w:val="CXtekstoferty"/>
            </w:pPr>
          </w:p>
        </w:tc>
      </w:tr>
    </w:tbl>
    <w:p w14:paraId="1CCED7B3" w14:textId="01F9AE91" w:rsidR="009311AC" w:rsidRDefault="009311AC" w:rsidP="006B3F2C">
      <w:pPr>
        <w:pStyle w:val="CXtekstoferty"/>
        <w:numPr>
          <w:ilvl w:val="0"/>
          <w:numId w:val="49"/>
        </w:numPr>
        <w:ind w:left="284" w:hanging="284"/>
        <w:rPr>
          <w:b/>
          <w:sz w:val="18"/>
          <w:szCs w:val="18"/>
        </w:rPr>
      </w:pPr>
      <w:r>
        <w:rPr>
          <w:b/>
          <w:sz w:val="18"/>
          <w:szCs w:val="18"/>
        </w:rPr>
        <w:t>Jeśli TAK, w jakich obszarach korzystacie lub korzystaliście Państwo z technologii druku 3D (można zaznaczyć kilka opcji)</w:t>
      </w:r>
      <w:r w:rsidRPr="00FC1663">
        <w:rPr>
          <w:b/>
          <w:sz w:val="18"/>
          <w:szCs w:val="18"/>
        </w:rPr>
        <w:t>?</w:t>
      </w:r>
    </w:p>
    <w:p w14:paraId="15650132" w14:textId="77777777" w:rsidR="00B50F2B" w:rsidRDefault="00B50F2B" w:rsidP="006B3F2C">
      <w:pPr>
        <w:pStyle w:val="Akapitzlist"/>
        <w:ind w:left="720"/>
        <w:rPr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3393"/>
        <w:gridCol w:w="284"/>
        <w:gridCol w:w="4819"/>
      </w:tblGrid>
      <w:tr w:rsidR="00B50F2B" w14:paraId="045A6F13" w14:textId="77777777" w:rsidTr="00B50F2B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716484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48CDC9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3677" w:type="dxa"/>
            <w:gridSpan w:val="2"/>
            <w:vAlign w:val="center"/>
          </w:tcPr>
          <w:p w14:paraId="560B9849" w14:textId="3F886884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Prototypowanie</w:t>
            </w:r>
          </w:p>
        </w:tc>
        <w:tc>
          <w:tcPr>
            <w:tcW w:w="4819" w:type="dxa"/>
            <w:vAlign w:val="center"/>
          </w:tcPr>
          <w:p w14:paraId="15DE1864" w14:textId="77777777" w:rsidR="00B50F2B" w:rsidRDefault="00B50F2B" w:rsidP="00542797">
            <w:pPr>
              <w:pStyle w:val="CXtekstoferty"/>
            </w:pPr>
          </w:p>
        </w:tc>
      </w:tr>
      <w:tr w:rsidR="00B50F2B" w14:paraId="41988AAC" w14:textId="77777777" w:rsidTr="00B50F2B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6344535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63EEF7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3677" w:type="dxa"/>
            <w:gridSpan w:val="2"/>
            <w:vAlign w:val="center"/>
          </w:tcPr>
          <w:p w14:paraId="40D34303" w14:textId="21A75A6E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Produkcja seryjna</w:t>
            </w:r>
          </w:p>
        </w:tc>
        <w:tc>
          <w:tcPr>
            <w:tcW w:w="4819" w:type="dxa"/>
            <w:vAlign w:val="center"/>
          </w:tcPr>
          <w:p w14:paraId="03BE964C" w14:textId="77777777" w:rsidR="00B50F2B" w:rsidRDefault="00B50F2B" w:rsidP="00542797">
            <w:pPr>
              <w:pStyle w:val="CXtekstoferty"/>
            </w:pPr>
          </w:p>
        </w:tc>
      </w:tr>
      <w:tr w:rsidR="00B50F2B" w14:paraId="364CEF5F" w14:textId="77777777" w:rsidTr="00AF2796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2108723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0CB0A5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8496" w:type="dxa"/>
            <w:gridSpan w:val="3"/>
            <w:vAlign w:val="center"/>
          </w:tcPr>
          <w:p w14:paraId="7153C8D8" w14:textId="586B1A07" w:rsidR="00B50F2B" w:rsidRDefault="00B50F2B" w:rsidP="00542797">
            <w:pPr>
              <w:pStyle w:val="CXtekstoferty"/>
            </w:pPr>
            <w:r>
              <w:rPr>
                <w:sz w:val="20"/>
                <w:szCs w:val="20"/>
              </w:rPr>
              <w:t>Wytwarzanie narzędzi, uchwytów, sprawdzianów, etc.</w:t>
            </w:r>
          </w:p>
        </w:tc>
      </w:tr>
      <w:tr w:rsidR="00B50F2B" w14:paraId="3100515D" w14:textId="77777777" w:rsidTr="00B50F2B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0892285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87CE60" w14:textId="18E647EE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3677" w:type="dxa"/>
            <w:gridSpan w:val="2"/>
            <w:vAlign w:val="center"/>
          </w:tcPr>
          <w:p w14:paraId="350521ED" w14:textId="62A6AC07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Wytwarzanie części zamiennych </w:t>
            </w:r>
          </w:p>
        </w:tc>
        <w:tc>
          <w:tcPr>
            <w:tcW w:w="4819" w:type="dxa"/>
            <w:vAlign w:val="center"/>
          </w:tcPr>
          <w:p w14:paraId="20F34DE7" w14:textId="7BF13602" w:rsidR="00B50F2B" w:rsidRDefault="00B50F2B" w:rsidP="00542797">
            <w:pPr>
              <w:pStyle w:val="CXtekstoferty"/>
            </w:pPr>
          </w:p>
        </w:tc>
      </w:tr>
      <w:tr w:rsidR="00B50F2B" w14:paraId="6F3BE45B" w14:textId="77777777" w:rsidTr="00B50F2B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3579556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C594D4" w14:textId="2B973816" w:rsidR="00B50F2B" w:rsidRDefault="00B50F2B" w:rsidP="00B50F2B">
                <w:pPr>
                  <w:pStyle w:val="CXtekstoferty"/>
                  <w:rPr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3393" w:type="dxa"/>
            <w:vAlign w:val="center"/>
          </w:tcPr>
          <w:p w14:paraId="0EEB4F4D" w14:textId="26641D91" w:rsidR="00B50F2B" w:rsidRPr="00B50F2B" w:rsidRDefault="00B50F2B" w:rsidP="00B50F2B">
            <w:pPr>
              <w:pStyle w:val="CXtekstoferty"/>
              <w:rPr>
                <w:sz w:val="20"/>
                <w:szCs w:val="20"/>
              </w:rPr>
            </w:pPr>
            <w:r w:rsidRPr="00B50F2B">
              <w:rPr>
                <w:sz w:val="20"/>
                <w:szCs w:val="20"/>
              </w:rPr>
              <w:t>Inne zastosowania, jakie?</w:t>
            </w:r>
          </w:p>
        </w:tc>
        <w:sdt>
          <w:sdtPr>
            <w:rPr>
              <w:sz w:val="20"/>
              <w:szCs w:val="20"/>
            </w:rPr>
            <w:id w:val="61542539"/>
            <w:placeholder>
              <w:docPart w:val="8506A7145B0245C8A0AD101C0BACF402"/>
            </w:placeholder>
            <w:showingPlcHdr/>
            <w:text/>
          </w:sdtPr>
          <w:sdtContent>
            <w:tc>
              <w:tcPr>
                <w:tcW w:w="5103" w:type="dxa"/>
                <w:gridSpan w:val="2"/>
                <w:vAlign w:val="center"/>
              </w:tcPr>
              <w:p w14:paraId="744DFEFB" w14:textId="6FB1DF50" w:rsidR="00B50F2B" w:rsidRPr="00B50F2B" w:rsidRDefault="00B50F2B" w:rsidP="00B50F2B">
                <w:pPr>
                  <w:pStyle w:val="CXtekstoferty"/>
                  <w:rPr>
                    <w:sz w:val="20"/>
                    <w:szCs w:val="20"/>
                  </w:rPr>
                </w:pPr>
                <w:r w:rsidRPr="00B50F2B">
                  <w:rPr>
                    <w:rStyle w:val="Tekstzastpczy"/>
                    <w:sz w:val="20"/>
                    <w:szCs w:val="20"/>
                  </w:rPr>
                  <w:t>Kliknij lub naciśnij tutaj, aby wprowadzić tekst.</w:t>
                </w:r>
              </w:p>
            </w:tc>
          </w:sdtContent>
        </w:sdt>
      </w:tr>
    </w:tbl>
    <w:p w14:paraId="5D0AA95A" w14:textId="2CA85B5D" w:rsidR="00E660F0" w:rsidRDefault="009311AC" w:rsidP="00B50F2B">
      <w:pPr>
        <w:pStyle w:val="CXtekstoferty"/>
        <w:numPr>
          <w:ilvl w:val="0"/>
          <w:numId w:val="49"/>
        </w:numPr>
        <w:ind w:left="284" w:hanging="284"/>
        <w:rPr>
          <w:b/>
          <w:sz w:val="18"/>
          <w:szCs w:val="18"/>
        </w:rPr>
      </w:pPr>
      <w:r>
        <w:rPr>
          <w:b/>
          <w:sz w:val="18"/>
          <w:szCs w:val="18"/>
        </w:rPr>
        <w:t>Jeśli korzystacie lub korzystaliście Państwo z druku 3D</w:t>
      </w:r>
      <w:r w:rsidR="00E660F0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proszę </w:t>
      </w:r>
      <w:r w:rsidR="00E660F0">
        <w:rPr>
          <w:b/>
          <w:sz w:val="18"/>
          <w:szCs w:val="18"/>
        </w:rPr>
        <w:t>podać z jakiej technologii (można zaznaczyć kilka opcji)</w:t>
      </w:r>
      <w:r>
        <w:rPr>
          <w:b/>
          <w:sz w:val="18"/>
          <w:szCs w:val="18"/>
        </w:rPr>
        <w:t>:</w:t>
      </w:r>
    </w:p>
    <w:p w14:paraId="7C907CAE" w14:textId="303DDADA" w:rsidR="00B50F2B" w:rsidRDefault="00B50F2B" w:rsidP="00B50F2B">
      <w:pPr>
        <w:pStyle w:val="Akapitzlist"/>
        <w:ind w:left="720"/>
        <w:rPr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2685"/>
        <w:gridCol w:w="2551"/>
        <w:gridCol w:w="3260"/>
      </w:tblGrid>
      <w:tr w:rsidR="00B50F2B" w14:paraId="4CAE4285" w14:textId="77777777" w:rsidTr="00B50F2B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8843302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602DBD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5236" w:type="dxa"/>
            <w:gridSpan w:val="2"/>
            <w:vAlign w:val="center"/>
          </w:tcPr>
          <w:p w14:paraId="5FC76F78" w14:textId="578F51B1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FDM / FFF (druk z termoplastów)</w:t>
            </w:r>
          </w:p>
        </w:tc>
        <w:tc>
          <w:tcPr>
            <w:tcW w:w="3260" w:type="dxa"/>
            <w:vAlign w:val="center"/>
          </w:tcPr>
          <w:p w14:paraId="010C3733" w14:textId="77777777" w:rsidR="00B50F2B" w:rsidRDefault="00B50F2B" w:rsidP="00542797">
            <w:pPr>
              <w:pStyle w:val="CXtekstoferty"/>
            </w:pPr>
          </w:p>
        </w:tc>
      </w:tr>
      <w:tr w:rsidR="00B50F2B" w14:paraId="0C87ADAF" w14:textId="77777777" w:rsidTr="00B50F2B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14548225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3ABB7D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5236" w:type="dxa"/>
            <w:gridSpan w:val="2"/>
            <w:vAlign w:val="center"/>
          </w:tcPr>
          <w:p w14:paraId="6C37812D" w14:textId="33CC39B1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SLA (druk z żywic </w:t>
            </w:r>
            <w:proofErr w:type="spellStart"/>
            <w:r>
              <w:rPr>
                <w:sz w:val="20"/>
                <w:szCs w:val="20"/>
              </w:rPr>
              <w:t>fotopolimerowych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14:paraId="2863823A" w14:textId="77777777" w:rsidR="00B50F2B" w:rsidRDefault="00B50F2B" w:rsidP="00542797">
            <w:pPr>
              <w:pStyle w:val="CXtekstoferty"/>
            </w:pPr>
          </w:p>
        </w:tc>
      </w:tr>
      <w:tr w:rsidR="00B50F2B" w14:paraId="604BFD4B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2100136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1ED868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8496" w:type="dxa"/>
            <w:gridSpan w:val="3"/>
            <w:vAlign w:val="center"/>
          </w:tcPr>
          <w:p w14:paraId="5660F2B5" w14:textId="28876566" w:rsidR="00B50F2B" w:rsidRPr="00B50F2B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SLS (druk z proszków poliamidowych)</w:t>
            </w:r>
          </w:p>
        </w:tc>
      </w:tr>
      <w:tr w:rsidR="00B50F2B" w14:paraId="275BD56F" w14:textId="77777777" w:rsidTr="00B50F2B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9788283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410388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5236" w:type="dxa"/>
            <w:gridSpan w:val="2"/>
            <w:vAlign w:val="center"/>
          </w:tcPr>
          <w:p w14:paraId="7F3157B6" w14:textId="76D832A2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PolyJet</w:t>
            </w:r>
            <w:proofErr w:type="spellEnd"/>
            <w:r>
              <w:rPr>
                <w:sz w:val="20"/>
                <w:szCs w:val="20"/>
              </w:rPr>
              <w:t xml:space="preserve"> (druk z żywic </w:t>
            </w:r>
            <w:proofErr w:type="spellStart"/>
            <w:r>
              <w:rPr>
                <w:sz w:val="20"/>
                <w:szCs w:val="20"/>
              </w:rPr>
              <w:t>światłoutwardzalnych</w:t>
            </w:r>
            <w:proofErr w:type="spellEnd"/>
            <w:r>
              <w:rPr>
                <w:sz w:val="20"/>
                <w:szCs w:val="20"/>
              </w:rPr>
              <w:t xml:space="preserve"> UV)</w:t>
            </w:r>
          </w:p>
        </w:tc>
        <w:tc>
          <w:tcPr>
            <w:tcW w:w="3260" w:type="dxa"/>
            <w:vAlign w:val="center"/>
          </w:tcPr>
          <w:p w14:paraId="22FEE31F" w14:textId="77777777" w:rsidR="00B50F2B" w:rsidRDefault="00B50F2B" w:rsidP="00542797">
            <w:pPr>
              <w:pStyle w:val="CXtekstoferty"/>
            </w:pPr>
          </w:p>
        </w:tc>
      </w:tr>
      <w:tr w:rsidR="00B50F2B" w14:paraId="09EE9E52" w14:textId="77777777" w:rsidTr="00B50F2B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16700534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8ED5A1" w14:textId="43BFD7C5" w:rsidR="00B50F2B" w:rsidRDefault="00B50F2B" w:rsidP="00B50F2B">
                <w:pPr>
                  <w:pStyle w:val="CXtekstoferty"/>
                  <w:rPr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5236" w:type="dxa"/>
            <w:gridSpan w:val="2"/>
            <w:vAlign w:val="center"/>
          </w:tcPr>
          <w:p w14:paraId="66A64A8B" w14:textId="04A737A0" w:rsidR="00B50F2B" w:rsidRDefault="00B50F2B" w:rsidP="00B50F2B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DMLS (druk z proszków metalicznych)</w:t>
            </w:r>
          </w:p>
        </w:tc>
        <w:tc>
          <w:tcPr>
            <w:tcW w:w="3260" w:type="dxa"/>
            <w:vAlign w:val="center"/>
          </w:tcPr>
          <w:p w14:paraId="14869429" w14:textId="77777777" w:rsidR="00B50F2B" w:rsidRDefault="00B50F2B" w:rsidP="00B50F2B">
            <w:pPr>
              <w:pStyle w:val="CXtekstoferty"/>
            </w:pPr>
          </w:p>
        </w:tc>
      </w:tr>
      <w:tr w:rsidR="00B50F2B" w14:paraId="38BDE30B" w14:textId="77777777" w:rsidTr="00B50F2B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843711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17CD82" w14:textId="77777777" w:rsidR="00B50F2B" w:rsidRDefault="00B50F2B" w:rsidP="00542797">
                <w:pPr>
                  <w:pStyle w:val="CXtekstoferty"/>
                  <w:rPr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2685" w:type="dxa"/>
            <w:vAlign w:val="center"/>
          </w:tcPr>
          <w:p w14:paraId="7133A0F5" w14:textId="21A5E525" w:rsidR="00B50F2B" w:rsidRPr="00B50F2B" w:rsidRDefault="00B50F2B" w:rsidP="00542797">
            <w:pPr>
              <w:pStyle w:val="CXtekstoferty"/>
              <w:rPr>
                <w:sz w:val="20"/>
                <w:szCs w:val="20"/>
              </w:rPr>
            </w:pPr>
            <w:r w:rsidRPr="00B50F2B">
              <w:rPr>
                <w:sz w:val="20"/>
                <w:szCs w:val="20"/>
              </w:rPr>
              <w:t xml:space="preserve">Inne </w:t>
            </w:r>
            <w:r>
              <w:rPr>
                <w:sz w:val="20"/>
                <w:szCs w:val="20"/>
              </w:rPr>
              <w:t>technologia</w:t>
            </w:r>
            <w:r w:rsidRPr="00B50F2B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>a</w:t>
            </w:r>
            <w:r w:rsidRPr="00B50F2B">
              <w:rPr>
                <w:sz w:val="20"/>
                <w:szCs w:val="20"/>
              </w:rPr>
              <w:t>?</w:t>
            </w:r>
          </w:p>
        </w:tc>
        <w:sdt>
          <w:sdtPr>
            <w:rPr>
              <w:sz w:val="20"/>
              <w:szCs w:val="20"/>
            </w:rPr>
            <w:id w:val="761111046"/>
            <w:placeholder>
              <w:docPart w:val="44F4F59685B647CA940E8F023FAB5CC2"/>
            </w:placeholder>
            <w:showingPlcHdr/>
            <w:text/>
          </w:sdtPr>
          <w:sdtContent>
            <w:tc>
              <w:tcPr>
                <w:tcW w:w="5811" w:type="dxa"/>
                <w:gridSpan w:val="2"/>
                <w:vAlign w:val="center"/>
              </w:tcPr>
              <w:p w14:paraId="64B2C1B3" w14:textId="77777777" w:rsidR="00B50F2B" w:rsidRPr="00B50F2B" w:rsidRDefault="00B50F2B" w:rsidP="00542797">
                <w:pPr>
                  <w:pStyle w:val="CXtekstoferty"/>
                  <w:rPr>
                    <w:sz w:val="20"/>
                    <w:szCs w:val="20"/>
                  </w:rPr>
                </w:pPr>
                <w:r w:rsidRPr="00B50F2B">
                  <w:rPr>
                    <w:rStyle w:val="Tekstzastpczy"/>
                    <w:sz w:val="20"/>
                    <w:szCs w:val="20"/>
                  </w:rPr>
                  <w:t>Kliknij lub naciśnij tutaj, aby wprowadzić tekst.</w:t>
                </w:r>
              </w:p>
            </w:tc>
          </w:sdtContent>
        </w:sdt>
      </w:tr>
    </w:tbl>
    <w:p w14:paraId="0EE995C4" w14:textId="6568364B" w:rsidR="002155BD" w:rsidRDefault="002A6A7B" w:rsidP="00B50F2B">
      <w:pPr>
        <w:pStyle w:val="CXtekstoferty"/>
        <w:numPr>
          <w:ilvl w:val="0"/>
          <w:numId w:val="49"/>
        </w:numPr>
        <w:ind w:left="284" w:hanging="284"/>
        <w:rPr>
          <w:b/>
          <w:sz w:val="18"/>
          <w:szCs w:val="18"/>
        </w:rPr>
      </w:pPr>
      <w:r w:rsidRPr="002A6A7B">
        <w:rPr>
          <w:b/>
          <w:sz w:val="18"/>
          <w:szCs w:val="18"/>
        </w:rPr>
        <w:t xml:space="preserve">Czy </w:t>
      </w:r>
      <w:r>
        <w:rPr>
          <w:b/>
          <w:sz w:val="18"/>
          <w:szCs w:val="18"/>
        </w:rPr>
        <w:t>wykorzystanie</w:t>
      </w:r>
      <w:r w:rsidRPr="002A6A7B">
        <w:rPr>
          <w:b/>
          <w:sz w:val="18"/>
          <w:szCs w:val="18"/>
        </w:rPr>
        <w:t xml:space="preserve"> technologii druku 3D</w:t>
      </w:r>
      <w:r>
        <w:rPr>
          <w:b/>
          <w:sz w:val="18"/>
          <w:szCs w:val="18"/>
        </w:rPr>
        <w:t xml:space="preserve"> spełniło Państwa oczekiwania?</w:t>
      </w:r>
    </w:p>
    <w:p w14:paraId="61B3BE97" w14:textId="77777777" w:rsidR="00B50F2B" w:rsidRPr="00B50F2B" w:rsidRDefault="00B50F2B" w:rsidP="00B50F2B">
      <w:pPr>
        <w:pStyle w:val="Akapitzlist"/>
        <w:ind w:left="720"/>
        <w:rPr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692"/>
        <w:gridCol w:w="6794"/>
      </w:tblGrid>
      <w:tr w:rsidR="00B50F2B" w14:paraId="491788CB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3592426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E2D7C7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3A7CAFAE" w14:textId="77777777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6794" w:type="dxa"/>
            <w:vAlign w:val="center"/>
          </w:tcPr>
          <w:p w14:paraId="5C6C7D80" w14:textId="77777777" w:rsidR="00B50F2B" w:rsidRDefault="00B50F2B" w:rsidP="00542797">
            <w:pPr>
              <w:pStyle w:val="CXtekstoferty"/>
            </w:pPr>
          </w:p>
        </w:tc>
      </w:tr>
      <w:tr w:rsidR="00B50F2B" w14:paraId="54192A38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5483041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E79FCD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1EEA3CF6" w14:textId="77777777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6794" w:type="dxa"/>
            <w:vAlign w:val="center"/>
          </w:tcPr>
          <w:p w14:paraId="1B3179C5" w14:textId="77777777" w:rsidR="00B50F2B" w:rsidRDefault="00B50F2B" w:rsidP="00542797">
            <w:pPr>
              <w:pStyle w:val="CXtekstoferty"/>
            </w:pPr>
          </w:p>
        </w:tc>
      </w:tr>
    </w:tbl>
    <w:p w14:paraId="0D907438" w14:textId="1EB061FC" w:rsidR="00B50F2B" w:rsidRDefault="00B50F2B" w:rsidP="00B50F2B">
      <w:pPr>
        <w:pStyle w:val="Akapitzlist"/>
        <w:ind w:left="720"/>
        <w:rPr>
          <w:b/>
          <w:sz w:val="18"/>
          <w:szCs w:val="18"/>
        </w:rPr>
      </w:pPr>
    </w:p>
    <w:p w14:paraId="6FABC5C8" w14:textId="77777777" w:rsidR="00B50F2B" w:rsidRDefault="00B50F2B">
      <w:pPr>
        <w:spacing w:after="160" w:line="259" w:lineRule="auto"/>
        <w:ind w:firstLine="0"/>
        <w:rPr>
          <w:rFonts w:ascii="Times New Roman" w:eastAsia="Times New Roman" w:hAnsi="Times New Roman"/>
          <w:b/>
          <w:sz w:val="18"/>
          <w:szCs w:val="18"/>
          <w:lang w:eastAsia="pl-PL"/>
        </w:rPr>
      </w:pPr>
      <w:r>
        <w:rPr>
          <w:b/>
          <w:sz w:val="18"/>
          <w:szCs w:val="18"/>
        </w:rPr>
        <w:br w:type="page"/>
      </w:r>
    </w:p>
    <w:p w14:paraId="3E9E060F" w14:textId="1947A980" w:rsidR="00B50F2B" w:rsidRPr="00B50F2B" w:rsidRDefault="002A6A7B" w:rsidP="00B50F2B">
      <w:pPr>
        <w:pStyle w:val="Akapitzlist"/>
        <w:numPr>
          <w:ilvl w:val="0"/>
          <w:numId w:val="49"/>
        </w:numPr>
        <w:ind w:left="284" w:hanging="284"/>
        <w:rPr>
          <w:rFonts w:ascii="Verdana" w:eastAsiaTheme="minorHAnsi" w:hAnsi="Verdana" w:cs="Verdana"/>
          <w:b/>
          <w:color w:val="000000"/>
          <w:sz w:val="18"/>
          <w:szCs w:val="18"/>
          <w:lang w:eastAsia="en-US"/>
        </w:rPr>
      </w:pPr>
      <w:r w:rsidRPr="00B50F2B">
        <w:rPr>
          <w:rFonts w:ascii="Verdana" w:eastAsiaTheme="minorHAnsi" w:hAnsi="Verdana" w:cs="Verdana"/>
          <w:b/>
          <w:color w:val="000000"/>
          <w:sz w:val="18"/>
          <w:szCs w:val="18"/>
          <w:lang w:eastAsia="en-US"/>
        </w:rPr>
        <w:lastRenderedPageBreak/>
        <w:t>Czy wytwarzacie Państwo prototypy?</w:t>
      </w:r>
    </w:p>
    <w:p w14:paraId="50A9D41E" w14:textId="77777777" w:rsidR="00B50F2B" w:rsidRPr="00B50F2B" w:rsidRDefault="00B50F2B" w:rsidP="00B50F2B">
      <w:pPr>
        <w:pStyle w:val="Akapitzlist"/>
        <w:ind w:left="720"/>
        <w:rPr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692"/>
        <w:gridCol w:w="6794"/>
      </w:tblGrid>
      <w:tr w:rsidR="00B50F2B" w14:paraId="783F3F65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5622907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213A5B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47C8AD18" w14:textId="77777777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</w:t>
            </w:r>
          </w:p>
        </w:tc>
        <w:tc>
          <w:tcPr>
            <w:tcW w:w="6794" w:type="dxa"/>
            <w:vAlign w:val="center"/>
          </w:tcPr>
          <w:p w14:paraId="78A54B1B" w14:textId="77777777" w:rsidR="00B50F2B" w:rsidRDefault="00B50F2B" w:rsidP="00542797">
            <w:pPr>
              <w:pStyle w:val="CXtekstoferty"/>
            </w:pPr>
          </w:p>
        </w:tc>
      </w:tr>
      <w:tr w:rsidR="00B50F2B" w14:paraId="57F2C4D8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218442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6FF7CF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1692" w:type="dxa"/>
            <w:vAlign w:val="center"/>
          </w:tcPr>
          <w:p w14:paraId="3B828C41" w14:textId="77777777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</w:t>
            </w:r>
          </w:p>
        </w:tc>
        <w:tc>
          <w:tcPr>
            <w:tcW w:w="6794" w:type="dxa"/>
            <w:vAlign w:val="center"/>
          </w:tcPr>
          <w:p w14:paraId="1A4B5B1A" w14:textId="77777777" w:rsidR="00B50F2B" w:rsidRDefault="00B50F2B" w:rsidP="00542797">
            <w:pPr>
              <w:pStyle w:val="CXtekstoferty"/>
            </w:pPr>
          </w:p>
        </w:tc>
      </w:tr>
    </w:tbl>
    <w:p w14:paraId="228D73B4" w14:textId="0D8A505A" w:rsidR="00A27BC5" w:rsidRDefault="002A6A7B" w:rsidP="00B50F2B">
      <w:pPr>
        <w:pStyle w:val="CXtekstoferty"/>
        <w:numPr>
          <w:ilvl w:val="0"/>
          <w:numId w:val="49"/>
        </w:numPr>
        <w:ind w:left="284" w:hanging="284"/>
        <w:rPr>
          <w:b/>
          <w:sz w:val="18"/>
          <w:szCs w:val="18"/>
        </w:rPr>
      </w:pPr>
      <w:r>
        <w:rPr>
          <w:b/>
          <w:sz w:val="18"/>
          <w:szCs w:val="18"/>
        </w:rPr>
        <w:t>Jeśli TAK, proszę podać technologię wytwarzania</w:t>
      </w:r>
      <w:r w:rsidR="00A27BC5">
        <w:rPr>
          <w:b/>
          <w:sz w:val="18"/>
          <w:szCs w:val="18"/>
        </w:rPr>
        <w:t xml:space="preserve"> (można zaznaczyć kilka opcji)</w:t>
      </w:r>
      <w:r w:rsidR="00A42801">
        <w:rPr>
          <w:b/>
          <w:sz w:val="18"/>
          <w:szCs w:val="18"/>
        </w:rPr>
        <w:t>:</w:t>
      </w:r>
    </w:p>
    <w:p w14:paraId="0B4F3E50" w14:textId="0E3AEA11" w:rsidR="00B50F2B" w:rsidRPr="00B50F2B" w:rsidRDefault="00B50F2B" w:rsidP="00B50F2B">
      <w:pPr>
        <w:pStyle w:val="Akapitzlist"/>
        <w:ind w:left="720"/>
        <w:rPr>
          <w:b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2685"/>
        <w:gridCol w:w="2551"/>
        <w:gridCol w:w="3260"/>
      </w:tblGrid>
      <w:tr w:rsidR="00B50F2B" w14:paraId="6810CAA7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1972860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3C4012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5236" w:type="dxa"/>
            <w:gridSpan w:val="2"/>
            <w:vAlign w:val="center"/>
          </w:tcPr>
          <w:p w14:paraId="5C729B4C" w14:textId="30E50894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Obróbka skrawaniem CNC</w:t>
            </w:r>
          </w:p>
        </w:tc>
        <w:tc>
          <w:tcPr>
            <w:tcW w:w="3260" w:type="dxa"/>
            <w:vAlign w:val="center"/>
          </w:tcPr>
          <w:p w14:paraId="33BCAB9F" w14:textId="77777777" w:rsidR="00B50F2B" w:rsidRDefault="00B50F2B" w:rsidP="00542797">
            <w:pPr>
              <w:pStyle w:val="CXtekstoferty"/>
            </w:pPr>
          </w:p>
        </w:tc>
      </w:tr>
      <w:tr w:rsidR="00B50F2B" w14:paraId="7C476ED4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17680391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3B44FA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5236" w:type="dxa"/>
            <w:gridSpan w:val="2"/>
            <w:vAlign w:val="center"/>
          </w:tcPr>
          <w:p w14:paraId="67D222A1" w14:textId="5C8C340F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Formowanie wtryskowe</w:t>
            </w:r>
          </w:p>
        </w:tc>
        <w:tc>
          <w:tcPr>
            <w:tcW w:w="3260" w:type="dxa"/>
            <w:vAlign w:val="center"/>
          </w:tcPr>
          <w:p w14:paraId="03876557" w14:textId="77777777" w:rsidR="00B50F2B" w:rsidRDefault="00B50F2B" w:rsidP="00542797">
            <w:pPr>
              <w:pStyle w:val="CXtekstoferty"/>
            </w:pPr>
          </w:p>
        </w:tc>
      </w:tr>
      <w:tr w:rsidR="00B50F2B" w14:paraId="69DCEC09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34197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73AC02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8496" w:type="dxa"/>
            <w:gridSpan w:val="3"/>
            <w:vAlign w:val="center"/>
          </w:tcPr>
          <w:p w14:paraId="7F9A9F44" w14:textId="2286C9B4" w:rsidR="00B50F2B" w:rsidRPr="00B50F2B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Formowanie maszynowe</w:t>
            </w:r>
          </w:p>
        </w:tc>
      </w:tr>
      <w:tr w:rsidR="00B50F2B" w14:paraId="737A11C3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9900963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580AAE" w14:textId="77777777" w:rsidR="00B50F2B" w:rsidRDefault="00B50F2B" w:rsidP="00542797">
                <w:pPr>
                  <w:pStyle w:val="CXtekstoferty"/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5236" w:type="dxa"/>
            <w:gridSpan w:val="2"/>
            <w:vAlign w:val="center"/>
          </w:tcPr>
          <w:p w14:paraId="5B9EA740" w14:textId="32DF2112" w:rsidR="00B50F2B" w:rsidRPr="00C204BF" w:rsidRDefault="00B50F2B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Odlewanie</w:t>
            </w:r>
          </w:p>
        </w:tc>
        <w:tc>
          <w:tcPr>
            <w:tcW w:w="3260" w:type="dxa"/>
            <w:vAlign w:val="center"/>
          </w:tcPr>
          <w:p w14:paraId="70832D9F" w14:textId="77777777" w:rsidR="00B50F2B" w:rsidRDefault="00B50F2B" w:rsidP="00542797">
            <w:pPr>
              <w:pStyle w:val="CXtekstoferty"/>
            </w:pPr>
          </w:p>
        </w:tc>
      </w:tr>
      <w:tr w:rsidR="00B50F2B" w14:paraId="59BF6C4B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189832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086059" w14:textId="77777777" w:rsidR="00B50F2B" w:rsidRDefault="00B50F2B" w:rsidP="00542797">
                <w:pPr>
                  <w:pStyle w:val="CXtekstoferty"/>
                  <w:rPr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5236" w:type="dxa"/>
            <w:gridSpan w:val="2"/>
            <w:vAlign w:val="center"/>
          </w:tcPr>
          <w:p w14:paraId="35650F93" w14:textId="7CF8A7F9" w:rsidR="00B50F2B" w:rsidRDefault="00DA1D5E" w:rsidP="00542797">
            <w:pPr>
              <w:pStyle w:val="CXtekstofert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Druk 3D</w:t>
            </w:r>
          </w:p>
        </w:tc>
        <w:tc>
          <w:tcPr>
            <w:tcW w:w="3260" w:type="dxa"/>
            <w:vAlign w:val="center"/>
          </w:tcPr>
          <w:p w14:paraId="01133AB2" w14:textId="77777777" w:rsidR="00B50F2B" w:rsidRDefault="00B50F2B" w:rsidP="00542797">
            <w:pPr>
              <w:pStyle w:val="CXtekstoferty"/>
            </w:pPr>
          </w:p>
        </w:tc>
      </w:tr>
      <w:tr w:rsidR="00B50F2B" w14:paraId="0620A495" w14:textId="77777777" w:rsidTr="00542797">
        <w:tc>
          <w:tcPr>
            <w:tcW w:w="576" w:type="dxa"/>
            <w:vAlign w:val="center"/>
          </w:tcPr>
          <w:sdt>
            <w:sdtPr>
              <w:rPr>
                <w:sz w:val="36"/>
                <w:szCs w:val="36"/>
              </w:rPr>
              <w:id w:val="-1078965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AA6AD7" w14:textId="77777777" w:rsidR="00B50F2B" w:rsidRDefault="00B50F2B" w:rsidP="00542797">
                <w:pPr>
                  <w:pStyle w:val="CXtekstoferty"/>
                  <w:rPr>
                    <w:sz w:val="36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p>
            </w:sdtContent>
          </w:sdt>
        </w:tc>
        <w:tc>
          <w:tcPr>
            <w:tcW w:w="2685" w:type="dxa"/>
            <w:vAlign w:val="center"/>
          </w:tcPr>
          <w:p w14:paraId="67D18721" w14:textId="77777777" w:rsidR="00B50F2B" w:rsidRPr="00B50F2B" w:rsidRDefault="00B50F2B" w:rsidP="00542797">
            <w:pPr>
              <w:pStyle w:val="CXtekstoferty"/>
              <w:rPr>
                <w:sz w:val="20"/>
                <w:szCs w:val="20"/>
              </w:rPr>
            </w:pPr>
            <w:r w:rsidRPr="00B50F2B">
              <w:rPr>
                <w:sz w:val="20"/>
                <w:szCs w:val="20"/>
              </w:rPr>
              <w:t xml:space="preserve">Inne </w:t>
            </w:r>
            <w:r>
              <w:rPr>
                <w:sz w:val="20"/>
                <w:szCs w:val="20"/>
              </w:rPr>
              <w:t>technologia</w:t>
            </w:r>
            <w:r w:rsidRPr="00B50F2B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>a</w:t>
            </w:r>
            <w:r w:rsidRPr="00B50F2B">
              <w:rPr>
                <w:sz w:val="20"/>
                <w:szCs w:val="20"/>
              </w:rPr>
              <w:t>?</w:t>
            </w:r>
          </w:p>
        </w:tc>
        <w:sdt>
          <w:sdtPr>
            <w:rPr>
              <w:sz w:val="20"/>
              <w:szCs w:val="20"/>
            </w:rPr>
            <w:id w:val="162680329"/>
            <w:placeholder>
              <w:docPart w:val="CA67F7C7BEB442759EE3A6E7A8803038"/>
            </w:placeholder>
            <w:showingPlcHdr/>
            <w:text/>
          </w:sdtPr>
          <w:sdtContent>
            <w:tc>
              <w:tcPr>
                <w:tcW w:w="5811" w:type="dxa"/>
                <w:gridSpan w:val="2"/>
                <w:vAlign w:val="center"/>
              </w:tcPr>
              <w:p w14:paraId="6C39F2B3" w14:textId="77777777" w:rsidR="00B50F2B" w:rsidRPr="00B50F2B" w:rsidRDefault="00B50F2B" w:rsidP="00542797">
                <w:pPr>
                  <w:pStyle w:val="CXtekstoferty"/>
                  <w:rPr>
                    <w:sz w:val="20"/>
                    <w:szCs w:val="20"/>
                  </w:rPr>
                </w:pPr>
                <w:r w:rsidRPr="00B50F2B">
                  <w:rPr>
                    <w:rStyle w:val="Tekstzastpczy"/>
                    <w:sz w:val="20"/>
                    <w:szCs w:val="20"/>
                  </w:rPr>
                  <w:t>Kliknij lub naciśnij tutaj, aby wprowadzić tekst.</w:t>
                </w:r>
              </w:p>
            </w:tc>
          </w:sdtContent>
        </w:sdt>
      </w:tr>
    </w:tbl>
    <w:p w14:paraId="484094E2" w14:textId="3F4F61A7" w:rsidR="00A70B83" w:rsidRDefault="00A70B83" w:rsidP="00BF361E">
      <w:pPr>
        <w:pStyle w:val="CXtekstoferty"/>
      </w:pPr>
    </w:p>
    <w:p w14:paraId="2C9B5933" w14:textId="746BA319" w:rsidR="00A42801" w:rsidRDefault="00A42801" w:rsidP="00BF361E">
      <w:pPr>
        <w:pStyle w:val="CXtekstoferty"/>
      </w:pPr>
    </w:p>
    <w:p w14:paraId="1656B835" w14:textId="0A0ED222" w:rsidR="00A42801" w:rsidRDefault="00A42801" w:rsidP="00BF361E">
      <w:pPr>
        <w:pStyle w:val="CXtekstoferty"/>
      </w:pPr>
    </w:p>
    <w:p w14:paraId="5C7D3A28" w14:textId="5596EA06" w:rsidR="00A42801" w:rsidRPr="00A42801" w:rsidRDefault="00A42801" w:rsidP="00BF361E">
      <w:pPr>
        <w:pStyle w:val="CXtekstoferty"/>
        <w:rPr>
          <w:b/>
          <w:sz w:val="18"/>
          <w:szCs w:val="18"/>
        </w:rPr>
      </w:pPr>
      <w:r w:rsidRPr="00A42801">
        <w:rPr>
          <w:b/>
          <w:sz w:val="18"/>
          <w:szCs w:val="18"/>
        </w:rPr>
        <w:t>Dziękujemy za poświęcony czas</w:t>
      </w:r>
      <w:r>
        <w:rPr>
          <w:b/>
          <w:sz w:val="18"/>
          <w:szCs w:val="18"/>
        </w:rPr>
        <w:t>!</w:t>
      </w:r>
    </w:p>
    <w:p w14:paraId="1EB185A9" w14:textId="77777777" w:rsidR="00A42801" w:rsidRPr="00BF361E" w:rsidRDefault="00A42801" w:rsidP="00BF361E">
      <w:pPr>
        <w:pStyle w:val="CXtekstoferty"/>
      </w:pPr>
    </w:p>
    <w:sectPr w:rsidR="00A42801" w:rsidRPr="00BF361E" w:rsidSect="00171E8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7" w:right="1417" w:bottom="1417" w:left="1417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8A01E" w14:textId="77777777" w:rsidR="00493FDB" w:rsidRDefault="00493FDB" w:rsidP="00D03A8F">
      <w:pPr>
        <w:spacing w:after="0" w:line="240" w:lineRule="auto"/>
      </w:pPr>
      <w:r>
        <w:separator/>
      </w:r>
    </w:p>
  </w:endnote>
  <w:endnote w:type="continuationSeparator" w:id="0">
    <w:p w14:paraId="35672543" w14:textId="77777777" w:rsidR="00493FDB" w:rsidRDefault="00493FDB" w:rsidP="00D0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20685261-B35C-440C-AAE4-21BBB85278FC}"/>
    <w:embedBold r:id="rId2" w:fontKey="{B4C1C8FF-5F1A-4FD5-BDA6-D5C2592564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572B0C9A-2399-49AF-8B88-3C80C99C6890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DF44D" w14:textId="77777777" w:rsidR="00EF5349" w:rsidRDefault="00EF534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99F3EB2" wp14:editId="0D350144">
              <wp:simplePos x="0" y="0"/>
              <wp:positionH relativeFrom="page">
                <wp:posOffset>-106680</wp:posOffset>
              </wp:positionH>
              <wp:positionV relativeFrom="paragraph">
                <wp:posOffset>260985</wp:posOffset>
              </wp:positionV>
              <wp:extent cx="2598420" cy="472440"/>
              <wp:effectExtent l="0" t="0" r="0" b="3810"/>
              <wp:wrapNone/>
              <wp:docPr id="24" name="Pole tekstow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8420" cy="472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97272024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sdtEndPr>
                          <w:sdtContent>
                            <w:p w14:paraId="55C28A43" w14:textId="77777777" w:rsidR="00EF5349" w:rsidRPr="001252A9" w:rsidRDefault="00EF5349" w:rsidP="001252A9">
                              <w:pPr>
                                <w:pStyle w:val="Stopka"/>
                                <w:ind w:right="1188"/>
                                <w:jc w:val="both"/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</w:pP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1252A9" w:rsidRPr="001252A9"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  <w:t xml:space="preserve">        </w:t>
                              </w:r>
                              <w:r w:rsidR="003C09A2"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894123">
                                <w:rPr>
                                  <w:rFonts w:ascii="Verdana" w:hAnsi="Verdan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www.c</w:t>
                              </w:r>
                              <w:r w:rsidR="001252A9" w:rsidRPr="001252A9">
                                <w:rPr>
                                  <w:rFonts w:ascii="Verdana" w:hAnsi="Verdan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adxpert.pl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9F3EB2" id="_x0000_t202" coordsize="21600,21600" o:spt="202" path="m,l,21600r21600,l21600,xe">
              <v:stroke joinstyle="miter"/>
              <v:path gradientshapeok="t" o:connecttype="rect"/>
            </v:shapetype>
            <v:shape id="Pole tekstowe 24" o:spid="_x0000_s1027" type="#_x0000_t202" style="position:absolute;left:0;text-align:left;margin-left:-8.4pt;margin-top:20.55pt;width:204.6pt;height:37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" filled="f" stroked="f" strokeweight=".5pt">
              <v:textbox>
                <w:txbxContent>
                  <w:sdt>
                    <w:sdtPr>
                      <w:id w:val="97272024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Verdana" w:hAnsi="Verdana"/>
                        <w:sz w:val="16"/>
                        <w:szCs w:val="16"/>
                      </w:rPr>
                    </w:sdtEndPr>
                    <w:sdtContent>
                      <w:p w14:paraId="55C28A43" w14:textId="77777777" w:rsidR="00EF5349" w:rsidRPr="001252A9" w:rsidRDefault="00EF5349" w:rsidP="001252A9">
                        <w:pPr>
                          <w:pStyle w:val="Stopka"/>
                          <w:ind w:right="1188"/>
                          <w:jc w:val="both"/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fldChar w:fldCharType="begin"/>
                        </w: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fldChar w:fldCharType="separate"/>
                        </w: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t>1</w:t>
                        </w: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fldChar w:fldCharType="end"/>
                        </w:r>
                        <w:r w:rsidR="001252A9" w:rsidRPr="001252A9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        </w:t>
                        </w:r>
                        <w:r w:rsidR="003C09A2">
                          <w:rPr>
                            <w:rFonts w:ascii="Verdana" w:hAnsi="Verdana"/>
                            <w:sz w:val="16"/>
                            <w:szCs w:val="16"/>
                          </w:rPr>
                          <w:t xml:space="preserve"> </w:t>
                        </w:r>
                        <w:r w:rsidR="00894123">
                          <w:rPr>
                            <w:rFonts w:ascii="Verdana" w:hAnsi="Verdana"/>
                            <w:color w:val="808080" w:themeColor="background1" w:themeShade="80"/>
                            <w:sz w:val="16"/>
                            <w:szCs w:val="16"/>
                          </w:rPr>
                          <w:t>www.c</w:t>
                        </w:r>
                        <w:r w:rsidR="001252A9" w:rsidRPr="001252A9">
                          <w:rPr>
                            <w:rFonts w:ascii="Verdana" w:hAnsi="Verdana"/>
                            <w:color w:val="808080" w:themeColor="background1" w:themeShade="80"/>
                            <w:sz w:val="16"/>
                            <w:szCs w:val="16"/>
                          </w:rPr>
                          <w:t>adxpert.pl</w:t>
                        </w:r>
                      </w:p>
                    </w:sdtContent>
                  </w:sdt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56930" w14:textId="77777777" w:rsidR="000A7FF5" w:rsidRDefault="000A7FF5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57E55EF" wp14:editId="1AB38F90">
              <wp:simplePos x="0" y="0"/>
              <wp:positionH relativeFrom="page">
                <wp:posOffset>-107950</wp:posOffset>
              </wp:positionH>
              <wp:positionV relativeFrom="page">
                <wp:posOffset>10063480</wp:posOffset>
              </wp:positionV>
              <wp:extent cx="2599200" cy="471600"/>
              <wp:effectExtent l="0" t="0" r="0" b="5080"/>
              <wp:wrapNone/>
              <wp:docPr id="16" name="Pole tekstow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9200" cy="4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-58876688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sdtEndPr>
                          <w:sdtContent>
                            <w:p w14:paraId="464128D6" w14:textId="77777777" w:rsidR="000A7FF5" w:rsidRPr="001252A9" w:rsidRDefault="000A7FF5" w:rsidP="000A7FF5">
                              <w:pPr>
                                <w:pStyle w:val="Stopka"/>
                                <w:ind w:right="1188"/>
                                <w:jc w:val="both"/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</w:pP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252A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7E55EF" id="_x0000_t202" coordsize="21600,21600" o:spt="202" path="m,l,21600r21600,l21600,xe">
              <v:stroke joinstyle="miter"/>
              <v:path gradientshapeok="t" o:connecttype="rect"/>
            </v:shapetype>
            <v:shape id="Pole tekstowe 16" o:spid="_x0000_s1028" type="#_x0000_t202" style="position:absolute;left:0;text-align:left;margin-left:-8.5pt;margin-top:792.4pt;width:204.65pt;height:37.1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" filled="f" stroked="f" strokeweight=".5pt">
              <v:textbox>
                <w:txbxContent>
                  <w:sdt>
                    <w:sdtPr>
                      <w:id w:val="-588766884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Verdana" w:hAnsi="Verdana"/>
                        <w:sz w:val="16"/>
                        <w:szCs w:val="16"/>
                      </w:rPr>
                    </w:sdtEndPr>
                    <w:sdtContent>
                      <w:p w14:paraId="464128D6" w14:textId="77777777" w:rsidR="000A7FF5" w:rsidRPr="001252A9" w:rsidRDefault="000A7FF5" w:rsidP="000A7FF5">
                        <w:pPr>
                          <w:pStyle w:val="Stopka"/>
                          <w:ind w:right="1188"/>
                          <w:jc w:val="both"/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fldChar w:fldCharType="begin"/>
                        </w: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fldChar w:fldCharType="separate"/>
                        </w: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t>1</w:t>
                        </w:r>
                        <w:r w:rsidRPr="001252A9">
                          <w:rPr>
                            <w:rFonts w:ascii="Verdana" w:hAnsi="Verdana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37698" w14:textId="77777777" w:rsidR="00493FDB" w:rsidRDefault="00493FDB" w:rsidP="00D03A8F">
      <w:pPr>
        <w:spacing w:after="0" w:line="240" w:lineRule="auto"/>
      </w:pPr>
      <w:r>
        <w:separator/>
      </w:r>
    </w:p>
  </w:footnote>
  <w:footnote w:type="continuationSeparator" w:id="0">
    <w:p w14:paraId="2E29DB1C" w14:textId="77777777" w:rsidR="00493FDB" w:rsidRDefault="00493FDB" w:rsidP="00D03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BB7E6" w14:textId="77777777" w:rsidR="00894417" w:rsidRDefault="00493FDB">
    <w:pPr>
      <w:pStyle w:val="Nagwek"/>
    </w:pPr>
    <w:r>
      <w:rPr>
        <w:noProof/>
      </w:rPr>
      <w:pict w14:anchorId="50456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68782" o:spid="_x0000_s2062" type="#_x0000_t75" style="position:absolute;left:0;text-align:left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1-template-page1 - logocx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88476" w14:textId="77777777" w:rsidR="00894417" w:rsidRPr="00D03A8F" w:rsidRDefault="007E00DC" w:rsidP="007E00DC">
    <w:pPr>
      <w:pStyle w:val="CXOfertahandlowa-bazowy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D658DC" wp14:editId="671BBBD2">
              <wp:simplePos x="0" y="0"/>
              <wp:positionH relativeFrom="page">
                <wp:posOffset>154940</wp:posOffset>
              </wp:positionH>
              <wp:positionV relativeFrom="page">
                <wp:posOffset>158115</wp:posOffset>
              </wp:positionV>
              <wp:extent cx="4183200" cy="421200"/>
              <wp:effectExtent l="0" t="0" r="0" b="0"/>
              <wp:wrapNone/>
              <wp:docPr id="23" name="Pole tekstow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3200" cy="42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66C416" w14:textId="77777777" w:rsidR="007E00DC" w:rsidRPr="007E00DC" w:rsidRDefault="007E00DC" w:rsidP="007E00DC">
                          <w:pPr>
                            <w:pStyle w:val="CXNagwek"/>
                          </w:pPr>
                          <w:r w:rsidRPr="007E00DC">
                            <w:t xml:space="preserve">CADXPERT P. GURGA M. DUKAT SPÓŁKA JAWNA </w:t>
                          </w:r>
                        </w:p>
                        <w:p w14:paraId="0F7D69CB" w14:textId="77777777" w:rsidR="007E00DC" w:rsidRPr="007E00DC" w:rsidRDefault="007E00DC" w:rsidP="007E00DC">
                          <w:pPr>
                            <w:pStyle w:val="CXNagwek"/>
                          </w:pPr>
                          <w:r w:rsidRPr="007E00DC">
                            <w:t xml:space="preserve">ul. Ciepłownicza 23 </w:t>
                          </w:r>
                          <w:r w:rsidRPr="007E00DC">
                            <w:rPr>
                              <w:b/>
                            </w:rPr>
                            <w:t>·</w:t>
                          </w:r>
                          <w:r w:rsidRPr="007E00DC">
                            <w:t xml:space="preserve"> 31-574 Kraków </w:t>
                          </w:r>
                          <w:r w:rsidRPr="007E00DC">
                            <w:rPr>
                              <w:b/>
                            </w:rPr>
                            <w:t>·</w:t>
                          </w:r>
                          <w:r w:rsidRPr="007E00DC">
                            <w:t xml:space="preserve"> NIP 675 15 26 384</w:t>
                          </w:r>
                        </w:p>
                        <w:p w14:paraId="59505681" w14:textId="77777777" w:rsidR="007E00DC" w:rsidRPr="007E00DC" w:rsidRDefault="007E00DC" w:rsidP="007E00DC">
                          <w:pPr>
                            <w:pStyle w:val="CXNagwek"/>
                          </w:pPr>
                          <w:r w:rsidRPr="007E00DC">
                            <w:t xml:space="preserve">KONTAKT </w:t>
                          </w:r>
                          <w:r w:rsidRPr="007E00DC">
                            <w:rPr>
                              <w:b/>
                            </w:rPr>
                            <w:t>·</w:t>
                          </w:r>
                          <w:r w:rsidRPr="007E00DC">
                            <w:t xml:space="preserve"> tel. +48 </w:t>
                          </w:r>
                          <w:r>
                            <w:t>12 307 25 24</w:t>
                          </w:r>
                          <w:r w:rsidRPr="007E00DC">
                            <w:t xml:space="preserve"> </w:t>
                          </w:r>
                          <w:r w:rsidRPr="007E00DC">
                            <w:rPr>
                              <w:b/>
                            </w:rPr>
                            <w:t>·</w:t>
                          </w:r>
                          <w:r w:rsidRPr="007E00DC">
                            <w:t xml:space="preserve"> </w:t>
                          </w:r>
                          <w:r>
                            <w:t>info</w:t>
                          </w:r>
                          <w:r w:rsidRPr="007E00DC">
                            <w:t>@druk3d.cx</w:t>
                          </w:r>
                        </w:p>
                        <w:p w14:paraId="7A1370D2" w14:textId="77777777" w:rsidR="007E00DC" w:rsidRDefault="007E00DC" w:rsidP="007E00DC">
                          <w:pPr>
                            <w:ind w:firstLine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D658DC" id="_x0000_t202" coordsize="21600,21600" o:spt="202" path="m,l,21600r21600,l21600,xe">
              <v:stroke joinstyle="miter"/>
              <v:path gradientshapeok="t" o:connecttype="rect"/>
            </v:shapetype>
            <v:shape id="Pole tekstowe 23" o:spid="_x0000_s1026" type="#_x0000_t202" style="position:absolute;margin-left:12.2pt;margin-top:12.45pt;width:329.4pt;height:33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" filled="f" stroked="f" strokeweight=".5pt">
              <v:textbox>
                <w:txbxContent>
                  <w:p w14:paraId="6666C416" w14:textId="77777777" w:rsidR="007E00DC" w:rsidRPr="007E00DC" w:rsidRDefault="007E00DC" w:rsidP="007E00DC">
                    <w:pPr>
                      <w:pStyle w:val="CXNagwek"/>
                    </w:pPr>
                    <w:r w:rsidRPr="007E00DC">
                      <w:t xml:space="preserve">CADXPERT P. GURGA M. DUKAT SPÓŁKA JAWNA </w:t>
                    </w:r>
                  </w:p>
                  <w:p w14:paraId="0F7D69CB" w14:textId="77777777" w:rsidR="007E00DC" w:rsidRPr="007E00DC" w:rsidRDefault="007E00DC" w:rsidP="007E00DC">
                    <w:pPr>
                      <w:pStyle w:val="CXNagwek"/>
                    </w:pPr>
                    <w:r w:rsidRPr="007E00DC">
                      <w:t xml:space="preserve">ul. Ciepłownicza 23 </w:t>
                    </w:r>
                    <w:r w:rsidRPr="007E00DC">
                      <w:rPr>
                        <w:b/>
                      </w:rPr>
                      <w:t>·</w:t>
                    </w:r>
                    <w:r w:rsidRPr="007E00DC">
                      <w:t xml:space="preserve"> 31-574 Kraków </w:t>
                    </w:r>
                    <w:r w:rsidRPr="007E00DC">
                      <w:rPr>
                        <w:b/>
                      </w:rPr>
                      <w:t>·</w:t>
                    </w:r>
                    <w:r w:rsidRPr="007E00DC">
                      <w:t xml:space="preserve"> NIP 675 15 26 384</w:t>
                    </w:r>
                  </w:p>
                  <w:p w14:paraId="59505681" w14:textId="77777777" w:rsidR="007E00DC" w:rsidRPr="007E00DC" w:rsidRDefault="007E00DC" w:rsidP="007E00DC">
                    <w:pPr>
                      <w:pStyle w:val="CXNagwek"/>
                    </w:pPr>
                    <w:r w:rsidRPr="007E00DC">
                      <w:t xml:space="preserve">KONTAKT </w:t>
                    </w:r>
                    <w:r w:rsidRPr="007E00DC">
                      <w:rPr>
                        <w:b/>
                      </w:rPr>
                      <w:t>·</w:t>
                    </w:r>
                    <w:r w:rsidRPr="007E00DC">
                      <w:t xml:space="preserve"> tel. +48 </w:t>
                    </w:r>
                    <w:r>
                      <w:t>12 307 25 24</w:t>
                    </w:r>
                    <w:r w:rsidRPr="007E00DC">
                      <w:t xml:space="preserve"> </w:t>
                    </w:r>
                    <w:r w:rsidRPr="007E00DC">
                      <w:rPr>
                        <w:b/>
                      </w:rPr>
                      <w:t>·</w:t>
                    </w:r>
                    <w:r w:rsidRPr="007E00DC">
                      <w:t xml:space="preserve"> </w:t>
                    </w:r>
                    <w:r>
                      <w:t>info</w:t>
                    </w:r>
                    <w:r w:rsidRPr="007E00DC">
                      <w:t>@druk3d.cx</w:t>
                    </w:r>
                  </w:p>
                  <w:p w14:paraId="7A1370D2" w14:textId="77777777" w:rsidR="007E00DC" w:rsidRDefault="007E00DC" w:rsidP="007E00DC">
                    <w:pPr>
                      <w:ind w:firstLine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155BD">
      <w:rPr>
        <w:noProof/>
      </w:rPr>
      <w:drawing>
        <wp:anchor distT="0" distB="0" distL="114300" distR="114300" simplePos="0" relativeHeight="251658752" behindDoc="1" locked="0" layoutInCell="1" allowOverlap="1" wp14:anchorId="2E016791" wp14:editId="06EEFE52">
          <wp:simplePos x="902335" y="720725"/>
          <wp:positionH relativeFrom="page">
            <wp:align>center</wp:align>
          </wp:positionH>
          <wp:positionV relativeFrom="page">
            <wp:align>center</wp:align>
          </wp:positionV>
          <wp:extent cx="7581600" cy="10717200"/>
          <wp:effectExtent l="0" t="0" r="635" b="825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CX page 2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4AFA9" w14:textId="77777777" w:rsidR="000A7FF5" w:rsidRDefault="000A7FF5" w:rsidP="00EC1CE8">
    <w:pPr>
      <w:pStyle w:val="Nagwek"/>
      <w:tabs>
        <w:tab w:val="clear" w:pos="94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35CBB"/>
    <w:multiLevelType w:val="hybridMultilevel"/>
    <w:tmpl w:val="7C4C0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F680D"/>
    <w:multiLevelType w:val="hybridMultilevel"/>
    <w:tmpl w:val="C004D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A7AF9"/>
    <w:multiLevelType w:val="hybridMultilevel"/>
    <w:tmpl w:val="08FCFF42"/>
    <w:lvl w:ilvl="0" w:tplc="0415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3" w15:restartNumberingAfterBreak="0">
    <w:nsid w:val="1773457D"/>
    <w:multiLevelType w:val="hybridMultilevel"/>
    <w:tmpl w:val="1B1EA7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F466D"/>
    <w:multiLevelType w:val="hybridMultilevel"/>
    <w:tmpl w:val="3064F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D2B98"/>
    <w:multiLevelType w:val="hybridMultilevel"/>
    <w:tmpl w:val="35963A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628EC"/>
    <w:multiLevelType w:val="hybridMultilevel"/>
    <w:tmpl w:val="66AE8F56"/>
    <w:lvl w:ilvl="0" w:tplc="0415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7" w15:restartNumberingAfterBreak="0">
    <w:nsid w:val="1DB30B33"/>
    <w:multiLevelType w:val="hybridMultilevel"/>
    <w:tmpl w:val="BC360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071"/>
    <w:multiLevelType w:val="hybridMultilevel"/>
    <w:tmpl w:val="0F28D8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973EC"/>
    <w:multiLevelType w:val="hybridMultilevel"/>
    <w:tmpl w:val="E2AC81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C5698"/>
    <w:multiLevelType w:val="hybridMultilevel"/>
    <w:tmpl w:val="D396C0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F25CFE"/>
    <w:multiLevelType w:val="hybridMultilevel"/>
    <w:tmpl w:val="75E69C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D375E3"/>
    <w:multiLevelType w:val="hybridMultilevel"/>
    <w:tmpl w:val="BCE07F82"/>
    <w:lvl w:ilvl="0" w:tplc="04150005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3" w15:restartNumberingAfterBreak="0">
    <w:nsid w:val="31DB4E24"/>
    <w:multiLevelType w:val="hybridMultilevel"/>
    <w:tmpl w:val="F4D05D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F527A5E"/>
    <w:multiLevelType w:val="hybridMultilevel"/>
    <w:tmpl w:val="72DCFBA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D5051"/>
    <w:multiLevelType w:val="hybridMultilevel"/>
    <w:tmpl w:val="FAEAA0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0D263E"/>
    <w:multiLevelType w:val="hybridMultilevel"/>
    <w:tmpl w:val="98F0A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F0C21"/>
    <w:multiLevelType w:val="hybridMultilevel"/>
    <w:tmpl w:val="EC8E8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4C132C"/>
    <w:multiLevelType w:val="hybridMultilevel"/>
    <w:tmpl w:val="503C8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6638A"/>
    <w:multiLevelType w:val="hybridMultilevel"/>
    <w:tmpl w:val="FDF8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95075"/>
    <w:multiLevelType w:val="hybridMultilevel"/>
    <w:tmpl w:val="BCD83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95C42"/>
    <w:multiLevelType w:val="hybridMultilevel"/>
    <w:tmpl w:val="506CA7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575C3E"/>
    <w:multiLevelType w:val="hybridMultilevel"/>
    <w:tmpl w:val="29D2A2E6"/>
    <w:lvl w:ilvl="0" w:tplc="0415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600A216C"/>
    <w:multiLevelType w:val="hybridMultilevel"/>
    <w:tmpl w:val="D1762B26"/>
    <w:lvl w:ilvl="0" w:tplc="0415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4" w15:restartNumberingAfterBreak="0">
    <w:nsid w:val="6549603D"/>
    <w:multiLevelType w:val="hybridMultilevel"/>
    <w:tmpl w:val="3BF8EECC"/>
    <w:lvl w:ilvl="0" w:tplc="373C4ADC">
      <w:start w:val="1"/>
      <w:numFmt w:val="bullet"/>
      <w:pStyle w:val="CXlistawypunktowan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CB554D"/>
    <w:multiLevelType w:val="hybridMultilevel"/>
    <w:tmpl w:val="C344C0C6"/>
    <w:lvl w:ilvl="0" w:tplc="FEB62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80D09"/>
    <w:multiLevelType w:val="hybridMultilevel"/>
    <w:tmpl w:val="926A65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5103A"/>
    <w:multiLevelType w:val="hybridMultilevel"/>
    <w:tmpl w:val="63A4210E"/>
    <w:lvl w:ilvl="0" w:tplc="0415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8" w15:restartNumberingAfterBreak="0">
    <w:nsid w:val="724F1761"/>
    <w:multiLevelType w:val="hybridMultilevel"/>
    <w:tmpl w:val="57B05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21424"/>
    <w:multiLevelType w:val="hybridMultilevel"/>
    <w:tmpl w:val="C2C69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2"/>
  </w:num>
  <w:num w:numId="4">
    <w:abstractNumId w:val="0"/>
  </w:num>
  <w:num w:numId="5">
    <w:abstractNumId w:val="10"/>
  </w:num>
  <w:num w:numId="6">
    <w:abstractNumId w:val="16"/>
  </w:num>
  <w:num w:numId="7">
    <w:abstractNumId w:val="18"/>
  </w:num>
  <w:num w:numId="8">
    <w:abstractNumId w:val="7"/>
  </w:num>
  <w:num w:numId="9">
    <w:abstractNumId w:val="13"/>
  </w:num>
  <w:num w:numId="10">
    <w:abstractNumId w:val="11"/>
  </w:num>
  <w:num w:numId="11">
    <w:abstractNumId w:val="15"/>
  </w:num>
  <w:num w:numId="12">
    <w:abstractNumId w:val="21"/>
  </w:num>
  <w:num w:numId="13">
    <w:abstractNumId w:val="5"/>
  </w:num>
  <w:num w:numId="14">
    <w:abstractNumId w:val="19"/>
  </w:num>
  <w:num w:numId="15">
    <w:abstractNumId w:val="17"/>
  </w:num>
  <w:num w:numId="16">
    <w:abstractNumId w:val="20"/>
  </w:num>
  <w:num w:numId="17">
    <w:abstractNumId w:val="2"/>
  </w:num>
  <w:num w:numId="18">
    <w:abstractNumId w:val="4"/>
  </w:num>
  <w:num w:numId="19">
    <w:abstractNumId w:val="6"/>
  </w:num>
  <w:num w:numId="20">
    <w:abstractNumId w:val="23"/>
  </w:num>
  <w:num w:numId="21">
    <w:abstractNumId w:val="25"/>
  </w:num>
  <w:num w:numId="22">
    <w:abstractNumId w:val="9"/>
  </w:num>
  <w:num w:numId="23">
    <w:abstractNumId w:val="27"/>
  </w:num>
  <w:num w:numId="24">
    <w:abstractNumId w:val="29"/>
  </w:num>
  <w:num w:numId="25">
    <w:abstractNumId w:val="12"/>
  </w:num>
  <w:num w:numId="26">
    <w:abstractNumId w:val="26"/>
  </w:num>
  <w:num w:numId="27">
    <w:abstractNumId w:val="24"/>
  </w:num>
  <w:num w:numId="28">
    <w:abstractNumId w:val="24"/>
  </w:num>
  <w:num w:numId="29">
    <w:abstractNumId w:val="24"/>
  </w:num>
  <w:num w:numId="30">
    <w:abstractNumId w:val="24"/>
  </w:num>
  <w:num w:numId="31">
    <w:abstractNumId w:val="24"/>
  </w:num>
  <w:num w:numId="32">
    <w:abstractNumId w:val="24"/>
  </w:num>
  <w:num w:numId="33">
    <w:abstractNumId w:val="24"/>
  </w:num>
  <w:num w:numId="34">
    <w:abstractNumId w:val="24"/>
  </w:num>
  <w:num w:numId="35">
    <w:abstractNumId w:val="24"/>
  </w:num>
  <w:num w:numId="36">
    <w:abstractNumId w:val="24"/>
  </w:num>
  <w:num w:numId="37">
    <w:abstractNumId w:val="24"/>
  </w:num>
  <w:num w:numId="38">
    <w:abstractNumId w:val="24"/>
  </w:num>
  <w:num w:numId="39">
    <w:abstractNumId w:val="24"/>
  </w:num>
  <w:num w:numId="40">
    <w:abstractNumId w:val="24"/>
  </w:num>
  <w:num w:numId="41">
    <w:abstractNumId w:val="24"/>
  </w:num>
  <w:num w:numId="42">
    <w:abstractNumId w:val="24"/>
  </w:num>
  <w:num w:numId="43">
    <w:abstractNumId w:val="24"/>
  </w:num>
  <w:num w:numId="44">
    <w:abstractNumId w:val="24"/>
  </w:num>
  <w:num w:numId="45">
    <w:abstractNumId w:val="24"/>
  </w:num>
  <w:num w:numId="46">
    <w:abstractNumId w:val="24"/>
  </w:num>
  <w:num w:numId="47">
    <w:abstractNumId w:val="8"/>
  </w:num>
  <w:num w:numId="48">
    <w:abstractNumId w:val="28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8siDZ3S4OWE1RELziEXsLPG9gqudUKK/rMctpNKHd4+kNmqYw9n1m0RYCi4cE1R2KNhRwi31Ujn4eapRkRAHMA==" w:salt="rgL+a/edbqw8EZUD7SfpSw==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E8B"/>
    <w:rsid w:val="000036C7"/>
    <w:rsid w:val="00005008"/>
    <w:rsid w:val="00020FB9"/>
    <w:rsid w:val="00027753"/>
    <w:rsid w:val="00035333"/>
    <w:rsid w:val="000459C0"/>
    <w:rsid w:val="00045EB9"/>
    <w:rsid w:val="000554AD"/>
    <w:rsid w:val="00055DBD"/>
    <w:rsid w:val="000568AA"/>
    <w:rsid w:val="00057FBD"/>
    <w:rsid w:val="00061A22"/>
    <w:rsid w:val="00062670"/>
    <w:rsid w:val="0008000E"/>
    <w:rsid w:val="0008149E"/>
    <w:rsid w:val="000932DD"/>
    <w:rsid w:val="000A2521"/>
    <w:rsid w:val="000A7FF5"/>
    <w:rsid w:val="000B2A8B"/>
    <w:rsid w:val="000B68D5"/>
    <w:rsid w:val="000E318D"/>
    <w:rsid w:val="000F023F"/>
    <w:rsid w:val="000F3044"/>
    <w:rsid w:val="00100161"/>
    <w:rsid w:val="00100A34"/>
    <w:rsid w:val="00104578"/>
    <w:rsid w:val="0010601D"/>
    <w:rsid w:val="001157DB"/>
    <w:rsid w:val="00117C4E"/>
    <w:rsid w:val="00120C74"/>
    <w:rsid w:val="001252A9"/>
    <w:rsid w:val="00133A10"/>
    <w:rsid w:val="00144FC0"/>
    <w:rsid w:val="0016412C"/>
    <w:rsid w:val="00164D3D"/>
    <w:rsid w:val="00171E8B"/>
    <w:rsid w:val="00172033"/>
    <w:rsid w:val="00172471"/>
    <w:rsid w:val="00173ACB"/>
    <w:rsid w:val="00183DF9"/>
    <w:rsid w:val="001934B5"/>
    <w:rsid w:val="00197EA3"/>
    <w:rsid w:val="001A3706"/>
    <w:rsid w:val="001B0142"/>
    <w:rsid w:val="001C141D"/>
    <w:rsid w:val="001C37A8"/>
    <w:rsid w:val="001C4FD2"/>
    <w:rsid w:val="001E1675"/>
    <w:rsid w:val="001F6462"/>
    <w:rsid w:val="001F76C0"/>
    <w:rsid w:val="00210270"/>
    <w:rsid w:val="00213602"/>
    <w:rsid w:val="002155BD"/>
    <w:rsid w:val="00217125"/>
    <w:rsid w:val="0022146D"/>
    <w:rsid w:val="00227382"/>
    <w:rsid w:val="00234EE7"/>
    <w:rsid w:val="00235DFE"/>
    <w:rsid w:val="00241462"/>
    <w:rsid w:val="00255896"/>
    <w:rsid w:val="00261FBC"/>
    <w:rsid w:val="00264158"/>
    <w:rsid w:val="0027589D"/>
    <w:rsid w:val="00275E2C"/>
    <w:rsid w:val="00281681"/>
    <w:rsid w:val="0028201A"/>
    <w:rsid w:val="00284EB5"/>
    <w:rsid w:val="00290985"/>
    <w:rsid w:val="00292F53"/>
    <w:rsid w:val="002A3B99"/>
    <w:rsid w:val="002A6A7B"/>
    <w:rsid w:val="002B2109"/>
    <w:rsid w:val="002C6088"/>
    <w:rsid w:val="002D3087"/>
    <w:rsid w:val="002D5AFC"/>
    <w:rsid w:val="002D77BA"/>
    <w:rsid w:val="00300E6F"/>
    <w:rsid w:val="003010F6"/>
    <w:rsid w:val="00303C67"/>
    <w:rsid w:val="003118BE"/>
    <w:rsid w:val="00324BBF"/>
    <w:rsid w:val="003330BB"/>
    <w:rsid w:val="00350060"/>
    <w:rsid w:val="003725D6"/>
    <w:rsid w:val="00375913"/>
    <w:rsid w:val="00384865"/>
    <w:rsid w:val="00384F86"/>
    <w:rsid w:val="00392B1D"/>
    <w:rsid w:val="00394ECA"/>
    <w:rsid w:val="00395E21"/>
    <w:rsid w:val="003A099D"/>
    <w:rsid w:val="003A58AB"/>
    <w:rsid w:val="003A7A10"/>
    <w:rsid w:val="003B2282"/>
    <w:rsid w:val="003B7B4E"/>
    <w:rsid w:val="003C09A2"/>
    <w:rsid w:val="003D0433"/>
    <w:rsid w:val="003D11A3"/>
    <w:rsid w:val="003E3FDF"/>
    <w:rsid w:val="003F34E8"/>
    <w:rsid w:val="003F5ADC"/>
    <w:rsid w:val="004100FB"/>
    <w:rsid w:val="0041145F"/>
    <w:rsid w:val="00413B9D"/>
    <w:rsid w:val="00432C47"/>
    <w:rsid w:val="00451A62"/>
    <w:rsid w:val="004533FF"/>
    <w:rsid w:val="00472B6C"/>
    <w:rsid w:val="004747EC"/>
    <w:rsid w:val="00477C77"/>
    <w:rsid w:val="0048622B"/>
    <w:rsid w:val="00491842"/>
    <w:rsid w:val="00493FDB"/>
    <w:rsid w:val="00497944"/>
    <w:rsid w:val="004A201D"/>
    <w:rsid w:val="004A437E"/>
    <w:rsid w:val="004B062C"/>
    <w:rsid w:val="004B0B41"/>
    <w:rsid w:val="004B224E"/>
    <w:rsid w:val="004C16F5"/>
    <w:rsid w:val="004D3625"/>
    <w:rsid w:val="004D5977"/>
    <w:rsid w:val="005037CB"/>
    <w:rsid w:val="00506955"/>
    <w:rsid w:val="005126CC"/>
    <w:rsid w:val="00515E59"/>
    <w:rsid w:val="0051783B"/>
    <w:rsid w:val="0052064B"/>
    <w:rsid w:val="00525D1D"/>
    <w:rsid w:val="005309B0"/>
    <w:rsid w:val="005343A7"/>
    <w:rsid w:val="0055254A"/>
    <w:rsid w:val="00563F9B"/>
    <w:rsid w:val="00566B34"/>
    <w:rsid w:val="00571357"/>
    <w:rsid w:val="00571541"/>
    <w:rsid w:val="00575C60"/>
    <w:rsid w:val="0058395B"/>
    <w:rsid w:val="005964A7"/>
    <w:rsid w:val="005A4A1B"/>
    <w:rsid w:val="005B0064"/>
    <w:rsid w:val="005B2973"/>
    <w:rsid w:val="005C0D5D"/>
    <w:rsid w:val="005C6D94"/>
    <w:rsid w:val="005D0B92"/>
    <w:rsid w:val="005D17A0"/>
    <w:rsid w:val="005E4866"/>
    <w:rsid w:val="005F1DEF"/>
    <w:rsid w:val="005F7654"/>
    <w:rsid w:val="0060171A"/>
    <w:rsid w:val="00602575"/>
    <w:rsid w:val="006103FB"/>
    <w:rsid w:val="0061046D"/>
    <w:rsid w:val="00610A99"/>
    <w:rsid w:val="0061120E"/>
    <w:rsid w:val="006124D9"/>
    <w:rsid w:val="0061429E"/>
    <w:rsid w:val="00627F08"/>
    <w:rsid w:val="006343EE"/>
    <w:rsid w:val="00635581"/>
    <w:rsid w:val="006358EF"/>
    <w:rsid w:val="00653F63"/>
    <w:rsid w:val="006540FD"/>
    <w:rsid w:val="00661A87"/>
    <w:rsid w:val="00684ACF"/>
    <w:rsid w:val="00690D5B"/>
    <w:rsid w:val="00693C03"/>
    <w:rsid w:val="00697BCC"/>
    <w:rsid w:val="006A615F"/>
    <w:rsid w:val="006B084F"/>
    <w:rsid w:val="006B3B2A"/>
    <w:rsid w:val="006B3F2C"/>
    <w:rsid w:val="006C5DAC"/>
    <w:rsid w:val="006C65FF"/>
    <w:rsid w:val="006C71D1"/>
    <w:rsid w:val="006D1FA3"/>
    <w:rsid w:val="006D717A"/>
    <w:rsid w:val="006E5D7E"/>
    <w:rsid w:val="006E78A3"/>
    <w:rsid w:val="006F3251"/>
    <w:rsid w:val="006F6582"/>
    <w:rsid w:val="006F780A"/>
    <w:rsid w:val="007100CE"/>
    <w:rsid w:val="00717562"/>
    <w:rsid w:val="00730AD1"/>
    <w:rsid w:val="007312A9"/>
    <w:rsid w:val="00736720"/>
    <w:rsid w:val="0073713B"/>
    <w:rsid w:val="0075719C"/>
    <w:rsid w:val="00766DC0"/>
    <w:rsid w:val="00774F31"/>
    <w:rsid w:val="00776B61"/>
    <w:rsid w:val="0078580A"/>
    <w:rsid w:val="00790E2D"/>
    <w:rsid w:val="00794BDA"/>
    <w:rsid w:val="00796940"/>
    <w:rsid w:val="007A67E7"/>
    <w:rsid w:val="007A6D0D"/>
    <w:rsid w:val="007B16B8"/>
    <w:rsid w:val="007B2FF4"/>
    <w:rsid w:val="007B3D2A"/>
    <w:rsid w:val="007C19FA"/>
    <w:rsid w:val="007C6FE6"/>
    <w:rsid w:val="007D048D"/>
    <w:rsid w:val="007E00DC"/>
    <w:rsid w:val="007E34D2"/>
    <w:rsid w:val="007E44B6"/>
    <w:rsid w:val="007F5846"/>
    <w:rsid w:val="007F77F0"/>
    <w:rsid w:val="008040A0"/>
    <w:rsid w:val="008118FC"/>
    <w:rsid w:val="0082302D"/>
    <w:rsid w:val="008258FB"/>
    <w:rsid w:val="00826834"/>
    <w:rsid w:val="0082769D"/>
    <w:rsid w:val="00831334"/>
    <w:rsid w:val="00831D7A"/>
    <w:rsid w:val="008354B1"/>
    <w:rsid w:val="00850422"/>
    <w:rsid w:val="00850481"/>
    <w:rsid w:val="00852386"/>
    <w:rsid w:val="00864337"/>
    <w:rsid w:val="00880F10"/>
    <w:rsid w:val="00894123"/>
    <w:rsid w:val="00894417"/>
    <w:rsid w:val="008A0240"/>
    <w:rsid w:val="008B4591"/>
    <w:rsid w:val="008C2817"/>
    <w:rsid w:val="008C5693"/>
    <w:rsid w:val="008C5D59"/>
    <w:rsid w:val="008C63FB"/>
    <w:rsid w:val="008D782B"/>
    <w:rsid w:val="008E0A51"/>
    <w:rsid w:val="008F04F7"/>
    <w:rsid w:val="008F574B"/>
    <w:rsid w:val="009018AA"/>
    <w:rsid w:val="00905098"/>
    <w:rsid w:val="0092212D"/>
    <w:rsid w:val="00923C29"/>
    <w:rsid w:val="009311AC"/>
    <w:rsid w:val="00931FFE"/>
    <w:rsid w:val="009330A7"/>
    <w:rsid w:val="0097070F"/>
    <w:rsid w:val="00975447"/>
    <w:rsid w:val="009774D0"/>
    <w:rsid w:val="00982C65"/>
    <w:rsid w:val="00993798"/>
    <w:rsid w:val="009A63E4"/>
    <w:rsid w:val="009A6E52"/>
    <w:rsid w:val="009B5CCC"/>
    <w:rsid w:val="009B67B4"/>
    <w:rsid w:val="009B79B5"/>
    <w:rsid w:val="009C50DF"/>
    <w:rsid w:val="009D31EC"/>
    <w:rsid w:val="009D3587"/>
    <w:rsid w:val="009D664B"/>
    <w:rsid w:val="009E157E"/>
    <w:rsid w:val="009F56D6"/>
    <w:rsid w:val="009F7DD6"/>
    <w:rsid w:val="00A03DA4"/>
    <w:rsid w:val="00A0589A"/>
    <w:rsid w:val="00A119A1"/>
    <w:rsid w:val="00A13A4B"/>
    <w:rsid w:val="00A16DD8"/>
    <w:rsid w:val="00A17027"/>
    <w:rsid w:val="00A27BC5"/>
    <w:rsid w:val="00A30078"/>
    <w:rsid w:val="00A30B04"/>
    <w:rsid w:val="00A33724"/>
    <w:rsid w:val="00A42801"/>
    <w:rsid w:val="00A42F14"/>
    <w:rsid w:val="00A6048F"/>
    <w:rsid w:val="00A624E5"/>
    <w:rsid w:val="00A70B83"/>
    <w:rsid w:val="00A75389"/>
    <w:rsid w:val="00A80493"/>
    <w:rsid w:val="00A8338C"/>
    <w:rsid w:val="00A90FCD"/>
    <w:rsid w:val="00AA1723"/>
    <w:rsid w:val="00AA5F8C"/>
    <w:rsid w:val="00AB2F3F"/>
    <w:rsid w:val="00AC0D41"/>
    <w:rsid w:val="00AD3A5A"/>
    <w:rsid w:val="00AD514A"/>
    <w:rsid w:val="00AE481D"/>
    <w:rsid w:val="00AE6035"/>
    <w:rsid w:val="00AF2A8D"/>
    <w:rsid w:val="00B03901"/>
    <w:rsid w:val="00B10A73"/>
    <w:rsid w:val="00B1609A"/>
    <w:rsid w:val="00B31422"/>
    <w:rsid w:val="00B42EA4"/>
    <w:rsid w:val="00B50F2B"/>
    <w:rsid w:val="00B5177A"/>
    <w:rsid w:val="00B5179C"/>
    <w:rsid w:val="00B61203"/>
    <w:rsid w:val="00B64CC6"/>
    <w:rsid w:val="00B65337"/>
    <w:rsid w:val="00B774E3"/>
    <w:rsid w:val="00B81ABC"/>
    <w:rsid w:val="00B914FE"/>
    <w:rsid w:val="00B92531"/>
    <w:rsid w:val="00BA63F0"/>
    <w:rsid w:val="00BA721E"/>
    <w:rsid w:val="00BB183C"/>
    <w:rsid w:val="00BB236E"/>
    <w:rsid w:val="00BB44A2"/>
    <w:rsid w:val="00BD5BD6"/>
    <w:rsid w:val="00BD70D2"/>
    <w:rsid w:val="00BF1838"/>
    <w:rsid w:val="00BF361E"/>
    <w:rsid w:val="00C00413"/>
    <w:rsid w:val="00C204BF"/>
    <w:rsid w:val="00C228A0"/>
    <w:rsid w:val="00C334B1"/>
    <w:rsid w:val="00C33DAC"/>
    <w:rsid w:val="00C601F4"/>
    <w:rsid w:val="00C635C2"/>
    <w:rsid w:val="00C72CDF"/>
    <w:rsid w:val="00C74F91"/>
    <w:rsid w:val="00C87373"/>
    <w:rsid w:val="00C96FB0"/>
    <w:rsid w:val="00CA578B"/>
    <w:rsid w:val="00CB488B"/>
    <w:rsid w:val="00CC3F8E"/>
    <w:rsid w:val="00CE01F3"/>
    <w:rsid w:val="00CE2195"/>
    <w:rsid w:val="00CF34CE"/>
    <w:rsid w:val="00D02BED"/>
    <w:rsid w:val="00D03A8F"/>
    <w:rsid w:val="00D04595"/>
    <w:rsid w:val="00D126FE"/>
    <w:rsid w:val="00D25E75"/>
    <w:rsid w:val="00D260C5"/>
    <w:rsid w:val="00D356DF"/>
    <w:rsid w:val="00D35C42"/>
    <w:rsid w:val="00D4102D"/>
    <w:rsid w:val="00D429B4"/>
    <w:rsid w:val="00D46B18"/>
    <w:rsid w:val="00D62671"/>
    <w:rsid w:val="00D63EF1"/>
    <w:rsid w:val="00D73BC8"/>
    <w:rsid w:val="00D74A54"/>
    <w:rsid w:val="00D76B48"/>
    <w:rsid w:val="00D8751B"/>
    <w:rsid w:val="00D91044"/>
    <w:rsid w:val="00D91950"/>
    <w:rsid w:val="00D94A1C"/>
    <w:rsid w:val="00D96739"/>
    <w:rsid w:val="00DA1D5E"/>
    <w:rsid w:val="00DB3B58"/>
    <w:rsid w:val="00DB67BC"/>
    <w:rsid w:val="00DD7155"/>
    <w:rsid w:val="00DF60CA"/>
    <w:rsid w:val="00DF7B89"/>
    <w:rsid w:val="00E01959"/>
    <w:rsid w:val="00E06CD4"/>
    <w:rsid w:val="00E1217A"/>
    <w:rsid w:val="00E14E46"/>
    <w:rsid w:val="00E14EE7"/>
    <w:rsid w:val="00E269B4"/>
    <w:rsid w:val="00E3688F"/>
    <w:rsid w:val="00E36B13"/>
    <w:rsid w:val="00E40215"/>
    <w:rsid w:val="00E41D25"/>
    <w:rsid w:val="00E45B4C"/>
    <w:rsid w:val="00E47D48"/>
    <w:rsid w:val="00E50B19"/>
    <w:rsid w:val="00E61F9E"/>
    <w:rsid w:val="00E63C6C"/>
    <w:rsid w:val="00E64E2B"/>
    <w:rsid w:val="00E660F0"/>
    <w:rsid w:val="00E67957"/>
    <w:rsid w:val="00E67B41"/>
    <w:rsid w:val="00E76126"/>
    <w:rsid w:val="00EA4A43"/>
    <w:rsid w:val="00EA5F58"/>
    <w:rsid w:val="00EB0746"/>
    <w:rsid w:val="00EB352A"/>
    <w:rsid w:val="00EB3F44"/>
    <w:rsid w:val="00EC1CE8"/>
    <w:rsid w:val="00ED03A5"/>
    <w:rsid w:val="00ED1B03"/>
    <w:rsid w:val="00ED50D6"/>
    <w:rsid w:val="00EF1184"/>
    <w:rsid w:val="00EF19B9"/>
    <w:rsid w:val="00EF5349"/>
    <w:rsid w:val="00EF5BF8"/>
    <w:rsid w:val="00F04CDB"/>
    <w:rsid w:val="00F16310"/>
    <w:rsid w:val="00F1744E"/>
    <w:rsid w:val="00F20CA3"/>
    <w:rsid w:val="00F26E80"/>
    <w:rsid w:val="00F32E13"/>
    <w:rsid w:val="00F348EC"/>
    <w:rsid w:val="00F3602F"/>
    <w:rsid w:val="00F367A6"/>
    <w:rsid w:val="00F47EE2"/>
    <w:rsid w:val="00F5303A"/>
    <w:rsid w:val="00F64907"/>
    <w:rsid w:val="00F67D6E"/>
    <w:rsid w:val="00F77D4D"/>
    <w:rsid w:val="00F822BA"/>
    <w:rsid w:val="00F94146"/>
    <w:rsid w:val="00FA6856"/>
    <w:rsid w:val="00FA6CAE"/>
    <w:rsid w:val="00FB3603"/>
    <w:rsid w:val="00FC213A"/>
    <w:rsid w:val="00FC28EE"/>
    <w:rsid w:val="00FC43A2"/>
    <w:rsid w:val="00FD055A"/>
    <w:rsid w:val="00FD1D8E"/>
    <w:rsid w:val="00FD4ACF"/>
    <w:rsid w:val="00FE0A66"/>
    <w:rsid w:val="00FE28FD"/>
    <w:rsid w:val="00FF11CF"/>
    <w:rsid w:val="00FF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657E503"/>
  <w15:chartTrackingRefBased/>
  <w15:docId w15:val="{1E9ABD10-6BD2-480C-BE8B-10DB14C8D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22B"/>
    <w:pPr>
      <w:spacing w:after="240" w:line="301" w:lineRule="atLeast"/>
      <w:ind w:firstLine="709"/>
    </w:pPr>
    <w:rPr>
      <w:rFonts w:ascii="Calibri" w:eastAsia="Calibri" w:hAnsi="Calibri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3A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A8F"/>
  </w:style>
  <w:style w:type="paragraph" w:styleId="Stopka">
    <w:name w:val="footer"/>
    <w:basedOn w:val="Normalny"/>
    <w:link w:val="StopkaZnak"/>
    <w:uiPriority w:val="99"/>
    <w:unhideWhenUsed/>
    <w:rsid w:val="00D03A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A8F"/>
  </w:style>
  <w:style w:type="character" w:customStyle="1" w:styleId="apple-converted-space">
    <w:name w:val="apple-converted-space"/>
    <w:rsid w:val="00A70B83"/>
  </w:style>
  <w:style w:type="character" w:styleId="Hipercze">
    <w:name w:val="Hyperlink"/>
    <w:uiPriority w:val="99"/>
    <w:unhideWhenUsed/>
    <w:rsid w:val="00A70B8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70B83"/>
    <w:pPr>
      <w:spacing w:after="0" w:line="240" w:lineRule="auto"/>
      <w:ind w:left="708" w:firstLine="0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8118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357"/>
    <w:rPr>
      <w:rFonts w:ascii="Segoe UI" w:eastAsia="Calibri" w:hAnsi="Segoe UI" w:cs="Segoe UI"/>
      <w:sz w:val="18"/>
      <w:szCs w:val="18"/>
      <w:lang w:val="pl-PL"/>
    </w:rPr>
  </w:style>
  <w:style w:type="character" w:styleId="HTML-staaszeroko">
    <w:name w:val="HTML Typewriter"/>
    <w:basedOn w:val="Domylnaczcionkaakapitu"/>
    <w:uiPriority w:val="99"/>
    <w:semiHidden/>
    <w:unhideWhenUsed/>
    <w:rsid w:val="003D11A3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61046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3A099D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73BC8"/>
    <w:rPr>
      <w:b/>
      <w:bCs/>
    </w:rPr>
  </w:style>
  <w:style w:type="table" w:styleId="Tabela-Siatka">
    <w:name w:val="Table Grid"/>
    <w:basedOn w:val="Standardowy"/>
    <w:uiPriority w:val="39"/>
    <w:rsid w:val="00D91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F3602F"/>
    <w:rPr>
      <w:color w:val="605E5C"/>
      <w:shd w:val="clear" w:color="auto" w:fill="E1DFDD"/>
    </w:rPr>
  </w:style>
  <w:style w:type="paragraph" w:customStyle="1" w:styleId="CXOfertahandlowa-bazowy">
    <w:name w:val="CX Oferta handlowa - bazowy"/>
    <w:qFormat/>
    <w:rsid w:val="00A6048F"/>
    <w:pPr>
      <w:spacing w:after="0" w:line="240" w:lineRule="auto"/>
    </w:pPr>
    <w:rPr>
      <w:rFonts w:ascii="Verdana" w:hAnsi="Verdana" w:cs="Verdana"/>
      <w:color w:val="000000"/>
      <w:sz w:val="16"/>
      <w:szCs w:val="16"/>
      <w:lang w:val="pl-PL"/>
    </w:rPr>
  </w:style>
  <w:style w:type="paragraph" w:customStyle="1" w:styleId="CX1strdanefirmy">
    <w:name w:val="CX 1 str dane firmy"/>
    <w:basedOn w:val="CXOfertahandlowa-bazowy"/>
    <w:qFormat/>
    <w:rsid w:val="005D0B92"/>
    <w:pPr>
      <w:spacing w:line="360" w:lineRule="auto"/>
    </w:pPr>
    <w:rPr>
      <w:sz w:val="18"/>
    </w:rPr>
  </w:style>
  <w:style w:type="paragraph" w:customStyle="1" w:styleId="CX1strmaypodpis">
    <w:name w:val="CX 1 str. mały podpis"/>
    <w:basedOn w:val="Normalny"/>
    <w:qFormat/>
    <w:rsid w:val="005D0B92"/>
    <w:pPr>
      <w:spacing w:after="0" w:line="240" w:lineRule="auto"/>
      <w:ind w:firstLine="0"/>
      <w:jc w:val="right"/>
    </w:pPr>
    <w:rPr>
      <w:rFonts w:ascii="Verdana" w:eastAsiaTheme="minorHAnsi" w:hAnsi="Verdana" w:cs="Verdana"/>
      <w:color w:val="000000"/>
      <w:sz w:val="12"/>
      <w:szCs w:val="12"/>
    </w:rPr>
  </w:style>
  <w:style w:type="paragraph" w:customStyle="1" w:styleId="CXtekstoferty">
    <w:name w:val="CX tekst oferty"/>
    <w:basedOn w:val="CXOfertahandlowa-bazowy"/>
    <w:qFormat/>
    <w:rsid w:val="00794BDA"/>
    <w:pPr>
      <w:spacing w:line="360" w:lineRule="auto"/>
    </w:pPr>
  </w:style>
  <w:style w:type="paragraph" w:customStyle="1" w:styleId="CXklientnazwafirmy">
    <w:name w:val="CX klient nazwa firmy"/>
    <w:basedOn w:val="CXOfertahandlowa-bazowy"/>
    <w:qFormat/>
    <w:rsid w:val="000A7FF5"/>
    <w:pPr>
      <w:spacing w:before="360" w:after="840" w:line="360" w:lineRule="auto"/>
      <w:contextualSpacing/>
      <w:jc w:val="center"/>
    </w:pPr>
    <w:rPr>
      <w:b/>
      <w:sz w:val="24"/>
      <w:szCs w:val="24"/>
    </w:rPr>
  </w:style>
  <w:style w:type="paragraph" w:customStyle="1" w:styleId="CXNagwek">
    <w:name w:val="CX Nagłówek"/>
    <w:basedOn w:val="CXOfertahandlowa-bazowy"/>
    <w:qFormat/>
    <w:rsid w:val="007E00DC"/>
    <w:rPr>
      <w:color w:val="808080" w:themeColor="background1" w:themeShade="80"/>
      <w:sz w:val="14"/>
      <w:szCs w:val="14"/>
    </w:rPr>
  </w:style>
  <w:style w:type="paragraph" w:customStyle="1" w:styleId="CXNagwek1oferty">
    <w:name w:val="CX Nagłówek 1 oferty"/>
    <w:basedOn w:val="CXOfertahandlowa-bazowy"/>
    <w:qFormat/>
    <w:rsid w:val="00794BDA"/>
    <w:pPr>
      <w:spacing w:before="120" w:line="360" w:lineRule="auto"/>
      <w:jc w:val="both"/>
    </w:pPr>
    <w:rPr>
      <w:b/>
      <w:color w:val="808080" w:themeColor="background1" w:themeShade="80"/>
      <w:sz w:val="20"/>
      <w:lang w:val="pt-PT"/>
    </w:rPr>
  </w:style>
  <w:style w:type="paragraph" w:customStyle="1" w:styleId="CXtabela">
    <w:name w:val="CX tabela"/>
    <w:basedOn w:val="CXOfertahandlowa-bazowy"/>
    <w:qFormat/>
    <w:rsid w:val="00C87373"/>
    <w:pPr>
      <w:spacing w:before="60" w:after="60" w:line="360" w:lineRule="auto"/>
      <w:ind w:left="108"/>
    </w:pPr>
  </w:style>
  <w:style w:type="paragraph" w:customStyle="1" w:styleId="CXtabelanagwek">
    <w:name w:val="CX tabela nagłówek"/>
    <w:basedOn w:val="CXOfertahandlowa-bazowy"/>
    <w:qFormat/>
    <w:rsid w:val="0082302D"/>
    <w:pPr>
      <w:spacing w:after="80"/>
      <w:ind w:left="1259" w:hanging="1259"/>
      <w:jc w:val="center"/>
    </w:pPr>
    <w:rPr>
      <w:b/>
      <w:color w:val="FFFFFF"/>
      <w:lang w:val="en-US"/>
    </w:rPr>
  </w:style>
  <w:style w:type="paragraph" w:customStyle="1" w:styleId="CXlistawypunktowana">
    <w:name w:val="CX lista wypunktowana"/>
    <w:basedOn w:val="CXtekstoferty"/>
    <w:qFormat/>
    <w:rsid w:val="00497944"/>
    <w:pPr>
      <w:numPr>
        <w:numId w:val="27"/>
      </w:numPr>
    </w:pPr>
  </w:style>
  <w:style w:type="paragraph" w:customStyle="1" w:styleId="CXNagwek2oferty">
    <w:name w:val="CX Nagłówek 2 oferty"/>
    <w:basedOn w:val="CXOfertahandlowa-bazowy"/>
    <w:qFormat/>
    <w:rsid w:val="00B03901"/>
    <w:pPr>
      <w:spacing w:before="120" w:after="120"/>
      <w:jc w:val="both"/>
    </w:pPr>
    <w:rPr>
      <w:b/>
    </w:rPr>
  </w:style>
  <w:style w:type="paragraph" w:customStyle="1" w:styleId="CXNagwekbig">
    <w:name w:val="CX Nagłówek big"/>
    <w:basedOn w:val="CXOfertahandlowa-bazowy"/>
    <w:qFormat/>
    <w:rsid w:val="007E34D2"/>
    <w:pPr>
      <w:spacing w:after="360"/>
      <w:jc w:val="center"/>
    </w:pPr>
    <w:rPr>
      <w:rFonts w:cstheme="minorHAnsi"/>
      <w:b/>
      <w:sz w:val="36"/>
    </w:rPr>
  </w:style>
  <w:style w:type="paragraph" w:customStyle="1" w:styleId="CXNagwek3oferty">
    <w:name w:val="CX Nagłówek 3 oferty"/>
    <w:basedOn w:val="CXOfertahandlowa-bazowy"/>
    <w:qFormat/>
    <w:rsid w:val="00C87373"/>
    <w:pPr>
      <w:spacing w:before="120" w:after="120"/>
    </w:pPr>
    <w:rPr>
      <w:b/>
      <w:sz w:val="24"/>
    </w:rPr>
  </w:style>
  <w:style w:type="character" w:styleId="Tekstzastpczy">
    <w:name w:val="Placeholder Text"/>
    <w:basedOn w:val="Domylnaczcionkaakapitu"/>
    <w:uiPriority w:val="99"/>
    <w:semiHidden/>
    <w:rsid w:val="00931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materia&#322;y%20marketingowe\Identyfikacja%20wizualna\papier%20firmowy\papier%20firmow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AE8303-ED35-4A53-83C1-5063A4F632D4}"/>
      </w:docPartPr>
      <w:docPartBody>
        <w:p w:rsidR="002C2AEC" w:rsidRDefault="00D94925">
          <w:r w:rsidRPr="00925CA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506A7145B0245C8A0AD101C0BACF40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E31C2C-0544-425F-81C4-12E68EC4EF66}"/>
      </w:docPartPr>
      <w:docPartBody>
        <w:p w:rsidR="00000000" w:rsidRDefault="0050768D" w:rsidP="0050768D">
          <w:pPr>
            <w:pStyle w:val="8506A7145B0245C8A0AD101C0BACF402"/>
          </w:pPr>
          <w:r w:rsidRPr="00925CA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44F4F59685B647CA940E8F023FAB5C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4CD768-ECE7-4DA1-B7A6-7E9F2F070F53}"/>
      </w:docPartPr>
      <w:docPartBody>
        <w:p w:rsidR="00000000" w:rsidRDefault="0050768D" w:rsidP="0050768D">
          <w:pPr>
            <w:pStyle w:val="44F4F59685B647CA940E8F023FAB5CC2"/>
          </w:pPr>
          <w:r w:rsidRPr="00925CA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CA67F7C7BEB442759EE3A6E7A88030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3E5EB8-003A-4835-9786-A89C39D36380}"/>
      </w:docPartPr>
      <w:docPartBody>
        <w:p w:rsidR="00000000" w:rsidRDefault="0050768D" w:rsidP="0050768D">
          <w:pPr>
            <w:pStyle w:val="CA67F7C7BEB442759EE3A6E7A8803038"/>
          </w:pPr>
          <w:r w:rsidRPr="00925CA1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25"/>
    <w:rsid w:val="0007763D"/>
    <w:rsid w:val="002C2AEC"/>
    <w:rsid w:val="0050768D"/>
    <w:rsid w:val="00896DEF"/>
    <w:rsid w:val="008F1D9D"/>
    <w:rsid w:val="00BE01D5"/>
    <w:rsid w:val="00D94925"/>
    <w:rsid w:val="00F2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0768D"/>
    <w:rPr>
      <w:color w:val="808080"/>
    </w:rPr>
  </w:style>
  <w:style w:type="paragraph" w:customStyle="1" w:styleId="3E6FB430984643679862D479A3662B46">
    <w:name w:val="3E6FB430984643679862D479A3662B46"/>
    <w:rsid w:val="0007763D"/>
  </w:style>
  <w:style w:type="paragraph" w:customStyle="1" w:styleId="C847119DE6FC47B49225EA7260343D0C">
    <w:name w:val="C847119DE6FC47B49225EA7260343D0C"/>
    <w:rsid w:val="0050768D"/>
  </w:style>
  <w:style w:type="paragraph" w:customStyle="1" w:styleId="34977BE176CD448BB41C6C4DB625008D">
    <w:name w:val="34977BE176CD448BB41C6C4DB625008D"/>
    <w:rsid w:val="0050768D"/>
  </w:style>
  <w:style w:type="paragraph" w:customStyle="1" w:styleId="E11B5D551F4B45FCA47F47D9728DF976">
    <w:name w:val="E11B5D551F4B45FCA47F47D9728DF976"/>
    <w:rsid w:val="0050768D"/>
  </w:style>
  <w:style w:type="paragraph" w:customStyle="1" w:styleId="71B4611F73F541CD9C5B31D261CB0BBF">
    <w:name w:val="71B4611F73F541CD9C5B31D261CB0BBF"/>
    <w:rsid w:val="0050768D"/>
  </w:style>
  <w:style w:type="paragraph" w:customStyle="1" w:styleId="A25D0B51F7394466BE0D143B6345D3E8">
    <w:name w:val="A25D0B51F7394466BE0D143B6345D3E8"/>
    <w:rsid w:val="0050768D"/>
  </w:style>
  <w:style w:type="paragraph" w:customStyle="1" w:styleId="8506A7145B0245C8A0AD101C0BACF402">
    <w:name w:val="8506A7145B0245C8A0AD101C0BACF402"/>
    <w:rsid w:val="0050768D"/>
  </w:style>
  <w:style w:type="paragraph" w:customStyle="1" w:styleId="0DE9BD06BDDB46EAB03EE85FDB23DFC5">
    <w:name w:val="0DE9BD06BDDB46EAB03EE85FDB23DFC5"/>
    <w:rsid w:val="0050768D"/>
  </w:style>
  <w:style w:type="paragraph" w:customStyle="1" w:styleId="2DFD6105119D49E2A24D5AC8F2D1D33A">
    <w:name w:val="2DFD6105119D49E2A24D5AC8F2D1D33A"/>
    <w:rsid w:val="0050768D"/>
  </w:style>
  <w:style w:type="paragraph" w:customStyle="1" w:styleId="44F4F59685B647CA940E8F023FAB5CC2">
    <w:name w:val="44F4F59685B647CA940E8F023FAB5CC2"/>
    <w:rsid w:val="0050768D"/>
  </w:style>
  <w:style w:type="paragraph" w:customStyle="1" w:styleId="CA67F7C7BEB442759EE3A6E7A8803038">
    <w:name w:val="CA67F7C7BEB442759EE3A6E7A8803038"/>
    <w:rsid w:val="005076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1ABF7-2CE6-45ED-92D3-CD667B8DF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</Template>
  <TotalTime>0</TotalTime>
  <Pages>3</Pages>
  <Words>293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2019-06-18T10:01:00Z</cp:lastPrinted>
  <dcterms:created xsi:type="dcterms:W3CDTF">2019-06-19T10:53:00Z</dcterms:created>
  <dcterms:modified xsi:type="dcterms:W3CDTF">2019-06-19T10:53:00Z</dcterms:modified>
</cp:coreProperties>
</file>